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435" w:rsidRPr="0042759E" w:rsidRDefault="00697435" w:rsidP="0042759E">
      <w:pPr>
        <w:tabs>
          <w:tab w:val="left" w:pos="5415"/>
          <w:tab w:val="center" w:pos="7285"/>
        </w:tabs>
        <w:spacing w:after="0" w:line="240" w:lineRule="atLeast"/>
        <w:jc w:val="center"/>
        <w:rPr>
          <w:rFonts w:ascii="Times New Roman" w:hAnsi="Times New Roman"/>
          <w:sz w:val="32"/>
          <w:szCs w:val="24"/>
        </w:rPr>
      </w:pPr>
      <w:r w:rsidRPr="0042759E">
        <w:rPr>
          <w:rFonts w:ascii="Times New Roman" w:hAnsi="Times New Roman"/>
          <w:sz w:val="32"/>
          <w:szCs w:val="24"/>
        </w:rPr>
        <w:t>Муниципальное автономное образовательное учреждение</w:t>
      </w:r>
    </w:p>
    <w:p w:rsidR="00697435" w:rsidRPr="0042759E" w:rsidRDefault="00697435" w:rsidP="0042759E">
      <w:pPr>
        <w:tabs>
          <w:tab w:val="left" w:pos="5415"/>
          <w:tab w:val="center" w:pos="7285"/>
        </w:tabs>
        <w:spacing w:after="0" w:line="240" w:lineRule="atLeast"/>
        <w:jc w:val="center"/>
        <w:rPr>
          <w:rFonts w:ascii="Times New Roman" w:hAnsi="Times New Roman"/>
          <w:sz w:val="32"/>
          <w:szCs w:val="24"/>
        </w:rPr>
      </w:pPr>
      <w:r w:rsidRPr="0042759E">
        <w:rPr>
          <w:rFonts w:ascii="Times New Roman" w:hAnsi="Times New Roman"/>
          <w:sz w:val="32"/>
          <w:szCs w:val="24"/>
        </w:rPr>
        <w:t>дополнительного образования «Дом школьников»</w:t>
      </w:r>
    </w:p>
    <w:p w:rsidR="00697435" w:rsidRPr="0042759E" w:rsidRDefault="00697435" w:rsidP="0042759E">
      <w:pPr>
        <w:tabs>
          <w:tab w:val="left" w:pos="5415"/>
          <w:tab w:val="center" w:pos="7285"/>
        </w:tabs>
        <w:spacing w:after="0" w:line="240" w:lineRule="atLeast"/>
        <w:jc w:val="center"/>
        <w:rPr>
          <w:rFonts w:ascii="Times New Roman" w:hAnsi="Times New Roman"/>
          <w:sz w:val="32"/>
          <w:szCs w:val="24"/>
        </w:rPr>
      </w:pPr>
      <w:r w:rsidRPr="0042759E">
        <w:rPr>
          <w:rFonts w:ascii="Times New Roman" w:hAnsi="Times New Roman"/>
          <w:sz w:val="32"/>
          <w:szCs w:val="24"/>
        </w:rPr>
        <w:t>Бавлинского муниципального района РТ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32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4.7pt;margin-top:7.95pt;width:208.45pt;height:58.55pt;z-index:251657728;visibility:visible" stroked="f">
            <v:textbox style="mso-fit-shape-to-text:t">
              <w:txbxContent>
                <w:p w:rsidR="00697435" w:rsidRDefault="00697435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УТВЕРЖДАЮ</w:t>
                  </w:r>
                </w:p>
                <w:p w:rsidR="00697435" w:rsidRDefault="00697435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Директор МАОУ ДО</w:t>
                  </w:r>
                </w:p>
                <w:p w:rsidR="00697435" w:rsidRDefault="00697435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«Дом школьников»</w:t>
                  </w:r>
                </w:p>
                <w:p w:rsidR="00697435" w:rsidRDefault="00697435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_______Е.А. Никифорова</w:t>
                  </w:r>
                </w:p>
              </w:txbxContent>
            </v:textbox>
          </v:shape>
        </w:pict>
      </w:r>
      <w:r>
        <w:rPr>
          <w:noProof/>
        </w:rPr>
        <w:pict>
          <v:shape id="Надпись 2" o:spid="_x0000_s1027" type="#_x0000_t202" style="position:absolute;left:0;text-align:left;margin-left:-17.85pt;margin-top:7.2pt;width:208.45pt;height:61.65pt;z-index:251656704;visibility:visible" stroked="f">
            <v:textbox style="mso-fit-shape-to-text:t">
              <w:txbxContent>
                <w:p w:rsidR="00697435" w:rsidRPr="00F2385A" w:rsidRDefault="00697435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 w:rsidRPr="00F2385A">
                    <w:rPr>
                      <w:rFonts w:ascii="Times New Roman" w:hAnsi="Times New Roman"/>
                    </w:rPr>
                    <w:t>Принято на заседании педагогического совета</w:t>
                  </w:r>
                </w:p>
                <w:p w:rsidR="00697435" w:rsidRPr="00F2385A" w:rsidRDefault="00697435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 w:rsidRPr="00F2385A">
                    <w:rPr>
                      <w:rFonts w:ascii="Times New Roman" w:hAnsi="Times New Roman"/>
                    </w:rPr>
                    <w:t>Протокол №_</w:t>
                  </w:r>
                  <w:r>
                    <w:rPr>
                      <w:rFonts w:ascii="Times New Roman" w:hAnsi="Times New Roman"/>
                    </w:rPr>
                    <w:t>1</w:t>
                  </w:r>
                  <w:r w:rsidRPr="00F2385A">
                    <w:rPr>
                      <w:rFonts w:ascii="Times New Roman" w:hAnsi="Times New Roman"/>
                    </w:rPr>
                    <w:t>_</w:t>
                  </w:r>
                </w:p>
                <w:p w:rsidR="00697435" w:rsidRPr="00F2385A" w:rsidRDefault="00697435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 w:rsidRPr="00F2385A">
                    <w:rPr>
                      <w:rFonts w:ascii="Times New Roman" w:hAnsi="Times New Roman"/>
                    </w:rPr>
                    <w:t>От «_</w:t>
                  </w:r>
                  <w:r>
                    <w:rPr>
                      <w:rFonts w:ascii="Times New Roman" w:hAnsi="Times New Roman"/>
                      <w:u w:val="single"/>
                    </w:rPr>
                    <w:t>28</w:t>
                  </w:r>
                  <w:r w:rsidRPr="00F2385A">
                    <w:rPr>
                      <w:rFonts w:ascii="Times New Roman" w:hAnsi="Times New Roman"/>
                    </w:rPr>
                    <w:t>_»_</w:t>
                  </w:r>
                  <w:r>
                    <w:rPr>
                      <w:rFonts w:ascii="Times New Roman" w:hAnsi="Times New Roman"/>
                      <w:u w:val="single"/>
                    </w:rPr>
                    <w:t>августа</w:t>
                  </w:r>
                  <w:r w:rsidRPr="00F2385A">
                    <w:rPr>
                      <w:rFonts w:ascii="Times New Roman" w:hAnsi="Times New Roman"/>
                    </w:rPr>
                    <w:t>__20</w:t>
                  </w:r>
                  <w:r>
                    <w:rPr>
                      <w:rFonts w:ascii="Times New Roman" w:hAnsi="Times New Roman"/>
                      <w:lang w:val="en-US"/>
                    </w:rPr>
                    <w:t xml:space="preserve">17 </w:t>
                  </w:r>
                  <w:r w:rsidRPr="00F2385A">
                    <w:rPr>
                      <w:rFonts w:ascii="Times New Roman" w:hAnsi="Times New Roman"/>
                    </w:rPr>
                    <w:t>г.</w:t>
                  </w:r>
                </w:p>
              </w:txbxContent>
            </v:textbox>
          </v:shape>
        </w:pic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40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40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40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40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40"/>
          <w:szCs w:val="24"/>
        </w:rPr>
      </w:pPr>
      <w:r w:rsidRPr="0042759E">
        <w:rPr>
          <w:rFonts w:ascii="Times New Roman" w:hAnsi="Times New Roman"/>
          <w:b/>
          <w:sz w:val="40"/>
          <w:szCs w:val="24"/>
        </w:rPr>
        <w:t>ДОПОЛНИТЕЛЬНАЯ ОБЩЕОБРАЗОВАТЕЛЬНАЯ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40"/>
          <w:szCs w:val="24"/>
        </w:rPr>
      </w:pPr>
      <w:r w:rsidRPr="0042759E">
        <w:rPr>
          <w:rFonts w:ascii="Times New Roman" w:hAnsi="Times New Roman"/>
          <w:b/>
          <w:sz w:val="40"/>
          <w:szCs w:val="24"/>
        </w:rPr>
        <w:t>ОБЩЕРАЗВИВАЮЩАЯ ПРОГРАММА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52"/>
          <w:szCs w:val="24"/>
        </w:rPr>
      </w:pPr>
      <w:r w:rsidRPr="0042759E">
        <w:rPr>
          <w:rFonts w:ascii="Times New Roman" w:hAnsi="Times New Roman"/>
          <w:b/>
          <w:sz w:val="40"/>
          <w:szCs w:val="24"/>
        </w:rPr>
        <w:t>ТЕХНИЧЕСКОЙ НАПРАВЛЕННОСТИ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36"/>
          <w:szCs w:val="24"/>
        </w:rPr>
      </w:pPr>
      <w:r w:rsidRPr="0042759E">
        <w:rPr>
          <w:rFonts w:ascii="Times New Roman" w:hAnsi="Times New Roman"/>
          <w:b/>
          <w:sz w:val="36"/>
          <w:szCs w:val="24"/>
        </w:rPr>
        <w:t>«ПЕРВЫЙ ШАГ В РОБОТОТЕХНИКУ»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ВОЗРАСТ ОБУЧАЮЩИХСЯ: 7-11 ЛЕТ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СРОК РЕАЛИЗАЦИИ: 4 ГОДА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 id="_x0000_s1028" type="#_x0000_t202" style="position:absolute;left:0;text-align:left;margin-left:290.45pt;margin-top:5.05pt;width:245.8pt;height:88.85pt;z-index:251658752;visibility:visible" stroked="f">
            <v:textbox style="mso-fit-shape-to-text:t">
              <w:txbxContent>
                <w:p w:rsidR="00697435" w:rsidRDefault="00697435" w:rsidP="0042759E">
                  <w:pPr>
                    <w:spacing w:after="0" w:line="240" w:lineRule="atLeast"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80ADD">
                    <w:rPr>
                      <w:rFonts w:ascii="Times New Roman" w:hAnsi="Times New Roman"/>
                      <w:sz w:val="24"/>
                      <w:szCs w:val="24"/>
                    </w:rPr>
                    <w:t>А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ВТОР- СОСТАВИТЕЛЬ:</w:t>
                  </w:r>
                </w:p>
                <w:p w:rsidR="00697435" w:rsidRDefault="00697435" w:rsidP="0042759E">
                  <w:pPr>
                    <w:spacing w:after="0" w:line="240" w:lineRule="atLeast"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ВИЛЬДАНОВА ОЛЬГА ВЯЧЕСЛАВОВНА, ПЕДАГОГ ДОПОЛНИТЕЛЬНОГО ОБРАЗОВАНИЯ</w:t>
                  </w:r>
                </w:p>
                <w:p w:rsidR="00697435" w:rsidRPr="00F2385A" w:rsidRDefault="00697435" w:rsidP="0042759E">
                  <w:pPr>
                    <w:spacing w:after="0" w:line="240" w:lineRule="atLeast"/>
                    <w:jc w:val="right"/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2759E">
        <w:rPr>
          <w:rFonts w:ascii="Times New Roman" w:hAnsi="Times New Roman"/>
          <w:b/>
          <w:sz w:val="24"/>
          <w:szCs w:val="24"/>
        </w:rPr>
        <w:t>г.Бавлы</w:t>
      </w:r>
      <w:bookmarkStart w:id="0" w:name="_Toc442956124"/>
      <w:r w:rsidRPr="0042759E">
        <w:rPr>
          <w:rFonts w:ascii="Times New Roman" w:hAnsi="Times New Roman"/>
          <w:b/>
          <w:sz w:val="24"/>
          <w:szCs w:val="24"/>
        </w:rPr>
        <w:t>, 2017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2759E">
        <w:rPr>
          <w:rFonts w:ascii="Times New Roman" w:hAnsi="Times New Roman"/>
          <w:b/>
          <w:sz w:val="24"/>
          <w:szCs w:val="24"/>
        </w:rPr>
        <w:t>Пояснительная записка</w:t>
      </w:r>
      <w:bookmarkEnd w:id="0"/>
    </w:p>
    <w:p w:rsidR="00697435" w:rsidRPr="0042759E" w:rsidRDefault="00697435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b/>
          <w:sz w:val="24"/>
          <w:szCs w:val="24"/>
          <w:lang w:eastAsia="he-IL" w:bidi="he-IL"/>
        </w:rPr>
      </w:pPr>
    </w:p>
    <w:p w:rsidR="00697435" w:rsidRPr="0042759E" w:rsidRDefault="00697435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Программа дополнительного образования детей «Робототехника», технической направленности, составлена  в соответствии с:</w:t>
      </w:r>
    </w:p>
    <w:p w:rsidR="00697435" w:rsidRPr="0042759E" w:rsidRDefault="00697435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Федеральным законом от 29.12.2012 № 273-ФЗ «Об образовании в Российской Федерации»; </w:t>
      </w:r>
    </w:p>
    <w:p w:rsidR="00697435" w:rsidRPr="0042759E" w:rsidRDefault="00697435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Федеральным государственным образовательным стандартом основного общего образования    (приказ Министерства образования и  науки  Российской Федерации  № 1897 от 17.12.  </w:t>
      </w:r>
      <w:smartTag w:uri="urn:schemas-microsoft-com:office:smarttags" w:element="metricconverter">
        <w:smartTagPr>
          <w:attr w:name="ProductID" w:val="2010 г"/>
        </w:smartTagPr>
        <w:r w:rsidRPr="0042759E">
          <w:rPr>
            <w:rFonts w:ascii="Times New Roman" w:hAnsi="Times New Roman"/>
            <w:color w:val="000000"/>
            <w:sz w:val="24"/>
            <w:szCs w:val="24"/>
          </w:rPr>
          <w:t>2010 г</w:t>
        </w:r>
      </w:smartTag>
      <w:r w:rsidRPr="0042759E">
        <w:rPr>
          <w:rFonts w:ascii="Times New Roman" w:hAnsi="Times New Roman"/>
          <w:color w:val="000000"/>
          <w:sz w:val="24"/>
          <w:szCs w:val="24"/>
        </w:rPr>
        <w:t>.,  зарегистрирован в Минюсте России 17 февраля 2011г.)</w:t>
      </w:r>
    </w:p>
    <w:p w:rsidR="00697435" w:rsidRPr="0042759E" w:rsidRDefault="00697435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Приказом Министерства образования и науки РФ от 29.08.2013. №1008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697435" w:rsidRPr="0042759E" w:rsidRDefault="00697435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-Методическим рекомендациям по проектированию дополнительных общеразвивающих программ, (письмо Департамента государственной политики в сфере воспитания детей и молодежи Министерства образования и науки РФ от  18 ноября 2015г. № 09-3242)</w:t>
      </w:r>
    </w:p>
    <w:p w:rsidR="00697435" w:rsidRPr="0042759E" w:rsidRDefault="00697435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Концепцией долгосрочного социально-экономического развития Российской Федерации на период до 2020 года (от 17.11.2008г.№ 1662-р); </w:t>
      </w:r>
    </w:p>
    <w:p w:rsidR="00697435" w:rsidRPr="0042759E" w:rsidRDefault="00697435" w:rsidP="0042759E">
      <w:pPr>
        <w:tabs>
          <w:tab w:val="left" w:pos="5415"/>
          <w:tab w:val="center" w:pos="7285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Учебным планом дополнительного образования образовательного учреждения</w:t>
      </w:r>
    </w:p>
    <w:p w:rsidR="00697435" w:rsidRPr="0042759E" w:rsidRDefault="00697435" w:rsidP="0042759E">
      <w:pPr>
        <w:tabs>
          <w:tab w:val="left" w:pos="5415"/>
          <w:tab w:val="center" w:pos="7285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дополнительного образования «Дом школьников» .</w:t>
      </w:r>
    </w:p>
    <w:p w:rsidR="00697435" w:rsidRPr="0042759E" w:rsidRDefault="00697435" w:rsidP="0042759E">
      <w:pPr>
        <w:spacing w:after="0" w:line="240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В начале XXI века человечество вступило в информационно-компьютерную эпоху, которая в системе образования России начинает развиваться всё более интенсивно. Главным приоритетом в системе образования становятся не только знания, умения и навыки, но и личность учащегося, с присущими ему индивидуальностью, особенностями и способностями. </w:t>
      </w:r>
    </w:p>
    <w:p w:rsidR="00697435" w:rsidRPr="0042759E" w:rsidRDefault="00697435" w:rsidP="0042759E">
      <w:pPr>
        <w:spacing w:after="0" w:line="240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Перед образовательным процессом всё более решительно ставится задача выделения учебного времени на творческую работу учащегося, нацеленную на активную учебно-познавательную деятельность и использование современных информационных технологий. </w:t>
      </w:r>
    </w:p>
    <w:p w:rsidR="00697435" w:rsidRPr="0042759E" w:rsidRDefault="00697435" w:rsidP="0042759E">
      <w:pPr>
        <w:spacing w:after="0" w:line="240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Изменение условий жизни общества неизменно вызывает совершенствование образовательных концепций. Под воздействием новых информационных технологий меняется взгляд на самообразование, на содержание и методы обучения предметным дисциплинам. Бурно развивающийся процесс информатизации образования позволяет использовать в обучении широкий спектр средств новых информационных технологий. </w:t>
      </w:r>
    </w:p>
    <w:p w:rsidR="00697435" w:rsidRPr="0042759E" w:rsidRDefault="00697435" w:rsidP="0042759E">
      <w:pPr>
        <w:pStyle w:val="p5"/>
        <w:shd w:val="clear" w:color="auto" w:fill="FFFFFF"/>
        <w:spacing w:before="0" w:beforeAutospacing="0" w:after="0" w:afterAutospacing="0" w:line="240" w:lineRule="atLeast"/>
        <w:ind w:firstLine="850"/>
        <w:jc w:val="both"/>
      </w:pPr>
      <w:r w:rsidRPr="0042759E">
        <w:rPr>
          <w:color w:val="000000"/>
        </w:rPr>
        <w:t xml:space="preserve">Современный уровень развития науки и техники способствуют тому, что человек нуждается в больших знаниях и умениях. Для их получения требуется новые области знаний на тех этапах, на которых ранее это было невозможно. В нашем очень быстро развивающемся мире робототехника играет огромнейшую роль. Сегодня существует масса роботов начиная с тех, которые  производят в обычной промышленности, для выполнения различных механических задач, поисково-спасательных роботов, которые спасают жизни людей, ползая под обломками разрушенных строений, до межпланетарных роботов-исследователей, которые зондируют просторы бесконечного космоса. Вполне логичным можно считать тот факт, что некоторые роботы стали активно применяться в образовательном процессе. Они были разработаны на основе конструктора Lego и новейших технологий в области робототехники и получили название — Lego-роботы. Используя Lego-роботы на </w:t>
      </w:r>
      <w:r>
        <w:rPr>
          <w:color w:val="000000"/>
        </w:rPr>
        <w:t>занятиях</w:t>
      </w:r>
      <w:r w:rsidRPr="0042759E">
        <w:rPr>
          <w:color w:val="000000"/>
        </w:rPr>
        <w:t>, дети учатся основам работы с компьютерными программами и алгоритмами, создают "умных" роботов, например роботов на баз</w:t>
      </w:r>
      <w:r>
        <w:rPr>
          <w:color w:val="000000"/>
        </w:rPr>
        <w:t>е</w:t>
      </w:r>
      <w:r w:rsidRPr="0042759E">
        <w:rPr>
          <w:color w:val="000000"/>
        </w:rPr>
        <w:t xml:space="preserve"> конструктор</w:t>
      </w:r>
      <w:r>
        <w:rPr>
          <w:color w:val="000000"/>
        </w:rPr>
        <w:t>а</w:t>
      </w:r>
      <w:r w:rsidRPr="0042759E">
        <w:rPr>
          <w:color w:val="000000"/>
        </w:rPr>
        <w:t xml:space="preserve"> </w:t>
      </w:r>
      <w:r w:rsidRPr="0042759E">
        <w:rPr>
          <w:lang w:val="en-US"/>
        </w:rPr>
        <w:t>Lego</w:t>
      </w:r>
      <w:r w:rsidRPr="0042759E">
        <w:t xml:space="preserve"> </w:t>
      </w:r>
      <w:r w:rsidRPr="0042759E">
        <w:rPr>
          <w:lang w:val="en-US"/>
        </w:rPr>
        <w:t>Mindstorms</w:t>
      </w:r>
      <w:r w:rsidRPr="0042759E">
        <w:t xml:space="preserve"> </w:t>
      </w:r>
      <w:r w:rsidRPr="0042759E">
        <w:rPr>
          <w:lang w:val="en-US"/>
        </w:rPr>
        <w:t>EV</w:t>
      </w:r>
      <w:r w:rsidRPr="0042759E">
        <w:t>3</w:t>
      </w:r>
      <w:r w:rsidRPr="0042759E">
        <w:rPr>
          <w:color w:val="000000"/>
        </w:rPr>
        <w:t xml:space="preserve">. В микрокомпьютере </w:t>
      </w:r>
      <w:r w:rsidRPr="0042759E">
        <w:rPr>
          <w:lang w:val="en-US"/>
        </w:rPr>
        <w:t>Lego</w:t>
      </w:r>
      <w:r w:rsidRPr="0042759E">
        <w:t xml:space="preserve"> </w:t>
      </w:r>
      <w:r w:rsidRPr="0042759E">
        <w:rPr>
          <w:lang w:val="en-US"/>
        </w:rPr>
        <w:t>Mindstorms</w:t>
      </w:r>
      <w:r w:rsidRPr="0042759E">
        <w:t xml:space="preserve"> </w:t>
      </w:r>
      <w:r w:rsidRPr="0042759E">
        <w:rPr>
          <w:lang w:val="en-US"/>
        </w:rPr>
        <w:t>EV</w:t>
      </w:r>
      <w:r w:rsidRPr="0042759E">
        <w:t>3</w:t>
      </w:r>
      <w:r w:rsidRPr="0042759E">
        <w:rPr>
          <w:color w:val="000000"/>
        </w:rPr>
        <w:t xml:space="preserve"> можно как самим создавать программы, так и использовать про</w:t>
      </w:r>
      <w:r>
        <w:rPr>
          <w:color w:val="000000"/>
        </w:rPr>
        <w:t>граммное обеспечение. Программное обеспечение</w:t>
      </w:r>
      <w:r w:rsidRPr="0042759E">
        <w:rPr>
          <w:color w:val="000000"/>
        </w:rPr>
        <w:t xml:space="preserve"> </w:t>
      </w:r>
      <w:r w:rsidRPr="0042759E">
        <w:rPr>
          <w:lang w:val="en-US"/>
        </w:rPr>
        <w:t>Lego</w:t>
      </w:r>
      <w:r w:rsidRPr="0042759E">
        <w:t xml:space="preserve"> </w:t>
      </w:r>
      <w:r w:rsidRPr="0042759E">
        <w:rPr>
          <w:lang w:val="en-US"/>
        </w:rPr>
        <w:t>Mindstorms</w:t>
      </w:r>
      <w:r w:rsidRPr="0042759E">
        <w:t xml:space="preserve"> </w:t>
      </w:r>
      <w:r w:rsidRPr="0042759E">
        <w:rPr>
          <w:lang w:val="en-US"/>
        </w:rPr>
        <w:t>EV</w:t>
      </w:r>
      <w:r w:rsidRPr="0042759E">
        <w:t xml:space="preserve">3 </w:t>
      </w:r>
      <w:r>
        <w:rPr>
          <w:color w:val="000000"/>
        </w:rPr>
        <w:t>даё</w:t>
      </w:r>
      <w:r w:rsidRPr="0042759E">
        <w:rPr>
          <w:color w:val="000000"/>
        </w:rPr>
        <w:t>т возможность программировать роботов при помощи USB-кабеля или Bluetooth соединения. Помимо этого, благодаря Bluetooth можно управлять роботом с помощью мобильного телефона. Данная программа представляет собой среду визуального (графического) программирования. Программн</w:t>
      </w:r>
      <w:r>
        <w:rPr>
          <w:color w:val="000000"/>
        </w:rPr>
        <w:t>ое</w:t>
      </w:r>
      <w:r w:rsidRPr="0042759E">
        <w:rPr>
          <w:color w:val="000000"/>
        </w:rPr>
        <w:t xml:space="preserve"> обеспечени</w:t>
      </w:r>
      <w:r>
        <w:rPr>
          <w:color w:val="000000"/>
        </w:rPr>
        <w:t>е</w:t>
      </w:r>
      <w:r w:rsidRPr="0042759E">
        <w:rPr>
          <w:color w:val="000000"/>
        </w:rPr>
        <w:t xml:space="preserve"> </w:t>
      </w:r>
      <w:r w:rsidRPr="0042759E">
        <w:rPr>
          <w:lang w:val="en-US"/>
        </w:rPr>
        <w:t>Lego</w:t>
      </w:r>
      <w:r w:rsidRPr="0042759E">
        <w:t xml:space="preserve"> </w:t>
      </w:r>
      <w:r w:rsidRPr="0042759E">
        <w:rPr>
          <w:lang w:val="en-US"/>
        </w:rPr>
        <w:t>Mindstorms</w:t>
      </w:r>
      <w:r w:rsidRPr="0042759E">
        <w:t xml:space="preserve"> </w:t>
      </w:r>
      <w:r w:rsidRPr="0042759E">
        <w:rPr>
          <w:lang w:val="en-US"/>
        </w:rPr>
        <w:t>EV</w:t>
      </w:r>
      <w:r w:rsidRPr="0042759E">
        <w:t>3</w:t>
      </w:r>
      <w:r w:rsidRPr="0042759E">
        <w:rPr>
          <w:color w:val="000000"/>
        </w:rPr>
        <w:t xml:space="preserve"> име</w:t>
      </w:r>
      <w:r>
        <w:rPr>
          <w:color w:val="000000"/>
        </w:rPr>
        <w:t>ет</w:t>
      </w:r>
      <w:r w:rsidRPr="0042759E">
        <w:rPr>
          <w:color w:val="000000"/>
        </w:rPr>
        <w:t xml:space="preserve"> очень понятный, интуитивный интерфейс, который основан на иконках. Для того, чтобы создать программу, требуется нарисовать последовательность иконок, которые показывают то или иное действие. Данные программные обеспечения позволяют и учителям, и ученикам легко ориентироваться в программной среде, которые имеют структуру «низкий - высокий», что позволяет программировать на всех уровнях, от новичка до эксперта. Это делает программны</w:t>
      </w:r>
      <w:r>
        <w:rPr>
          <w:color w:val="000000"/>
        </w:rPr>
        <w:t>е обеспечения  подходящими как 7-</w:t>
      </w:r>
      <w:r w:rsidRPr="0042759E">
        <w:rPr>
          <w:color w:val="000000"/>
        </w:rPr>
        <w:t xml:space="preserve">летним детям, так и студентам ВУЗов. 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>Направленность</w:t>
      </w:r>
    </w:p>
    <w:p w:rsidR="00697435" w:rsidRPr="0042759E" w:rsidRDefault="00697435" w:rsidP="0042759E">
      <w:pPr>
        <w:pStyle w:val="BodyText"/>
        <w:spacing w:after="0" w:line="240" w:lineRule="atLeast"/>
        <w:ind w:firstLine="567"/>
        <w:jc w:val="both"/>
        <w:rPr>
          <w:bCs/>
          <w:lang w:eastAsia="en-US"/>
        </w:rPr>
      </w:pPr>
      <w:r w:rsidRPr="0042759E">
        <w:rPr>
          <w:bCs/>
          <w:lang w:eastAsia="en-US"/>
        </w:rPr>
        <w:t xml:space="preserve">Программа дополнительного образования направлена на активизацию технической деятельности обучающихся, способствует развитию у них внимания, мышления, воображения, творческой активности, формированию их технической культуры. 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>Актуальность</w:t>
      </w:r>
    </w:p>
    <w:p w:rsidR="00697435" w:rsidRPr="0042759E" w:rsidRDefault="00697435" w:rsidP="0042759E">
      <w:pPr>
        <w:pStyle w:val="ListParagraph"/>
        <w:spacing w:after="0" w:line="240" w:lineRule="atLeast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Предлагаемой образовательной программы заключается в том, что в настоящее время владение компьютерными технологиями рассматривается как важнейший компонент образования, играющий значимую роль в решении приоритетных задач образования – в формировании целостного мировоззрения, системно-информационной картины мира, учебных и коммуникативных навыков. Детское объединение «Первый шаг в робототехнику» дает возможность получения дополнительного образования, решает задачи развивающего, мировоззренческого, технологического характера, здоровьесбережения. Обучающиеся получат представление о самобытности и оригинальности применения робототехники как вида искусства, как объектов для исследований.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 xml:space="preserve">Педагогическая целесообразность </w:t>
      </w:r>
    </w:p>
    <w:p w:rsidR="00697435" w:rsidRPr="0042759E" w:rsidRDefault="00697435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Введение образовательной программы с использованием таких методов, как совместное творчество, поиск проблем и их практическое решение, анализ и  обобщение опыта, подготовка исследовательских проектов и их защита, элементы соревнований и т.д.,  неизбежно изменит картину восприятия учащимися технических дисциплин, переводя их из разряда умозрительных в разряд прикладных. </w:t>
      </w:r>
    </w:p>
    <w:p w:rsidR="00697435" w:rsidRPr="0042759E" w:rsidRDefault="00697435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Возможность прикоснуться к неизведанному миру роботов для современного ребенка является очень мощным стимулом к познанию нового, преодолению инстинкта потребителя и формированию стремления к самостоятельному созиданию. При внешней привлекательности поведения, роботы могут быть содержательно наполнены интересными и непростыми задачами, которые неизбежно встанут перед юными инженерами. Их решение сможет привести к развитию уверенности в своих силах и к расширению горизонтов познания.</w:t>
      </w:r>
    </w:p>
    <w:p w:rsidR="00697435" w:rsidRPr="0042759E" w:rsidRDefault="00697435" w:rsidP="0042759E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Новые принципы решения актуальных задач человечества с помощью роботов, усвоенные в школьном возрасте (пусть и в игровой форме), ко времени окончания вуза и начала работы по специальности отзовутся в принципиально новом подходе к реальным задачам. Занятия с детьми на кружках робототехники, способствует подготовке специалистов нового склада, способных к совершению инновационного прорыва в современной науке и технике.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 xml:space="preserve"> Цель:</w:t>
      </w:r>
    </w:p>
    <w:p w:rsidR="00697435" w:rsidRPr="0042759E" w:rsidRDefault="00697435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Обеспечить развитие у ребёнка способностей и навыков в области электроники, механики и робототехники.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 xml:space="preserve"> Задачи: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ind w:left="360"/>
        <w:jc w:val="both"/>
        <w:rPr>
          <w:i/>
        </w:rPr>
      </w:pPr>
      <w:r w:rsidRPr="0042759E">
        <w:rPr>
          <w:i/>
        </w:rPr>
        <w:t xml:space="preserve">Обучающие: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iCs/>
          <w:color w:val="000000"/>
          <w:sz w:val="24"/>
          <w:szCs w:val="24"/>
        </w:rPr>
        <w:t xml:space="preserve">- познакомить учащихся со спецификой работы над различными видами моделей роботов на простых примерах (Лего-роботов);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iCs/>
          <w:color w:val="000000"/>
          <w:sz w:val="24"/>
          <w:szCs w:val="24"/>
        </w:rPr>
        <w:t>- научить приемам построения моделей роботов из бумаги Лего-конструкторов;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iCs/>
          <w:color w:val="000000"/>
          <w:sz w:val="24"/>
          <w:szCs w:val="24"/>
        </w:rPr>
        <w:t>- научить различным технологиям создания роботов, механизмов;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iCs/>
          <w:color w:val="000000"/>
          <w:sz w:val="24"/>
          <w:szCs w:val="24"/>
        </w:rPr>
        <w:t>- научить добиваться высокого качества изготовленных моделей (добротность, надежность, привлекательность);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iCs/>
          <w:color w:val="000000"/>
          <w:sz w:val="24"/>
          <w:szCs w:val="24"/>
        </w:rPr>
        <w:t>- научить составлять программы для роботов различной сложности;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iCs/>
          <w:color w:val="000000"/>
          <w:sz w:val="24"/>
          <w:szCs w:val="24"/>
        </w:rPr>
        <w:t>- формировать творческой личности установкой на активное самообразование.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>Развивающие</w:t>
      </w:r>
      <w:r w:rsidRPr="0042759E">
        <w:rPr>
          <w:rFonts w:ascii="Times New Roman" w:hAnsi="Times New Roman"/>
          <w:sz w:val="24"/>
          <w:szCs w:val="24"/>
        </w:rPr>
        <w:t xml:space="preserve">: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развивать мыслительные операции: анализ, синтез, обобщения, сравнения, конкретизация; алгоритмическое и логическое мышление, устную и письменную речь, память, внимание, фантазию;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-р</w:t>
      </w:r>
      <w:r w:rsidRPr="0042759E">
        <w:rPr>
          <w:rFonts w:ascii="Times New Roman" w:hAnsi="Times New Roman"/>
          <w:color w:val="000000"/>
          <w:sz w:val="24"/>
          <w:szCs w:val="24"/>
        </w:rPr>
        <w:t>азвить у детей элементы изобретательности, технического мышления и творческой инициативы;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-развить глазомер, творческую смекалку, быстроту реакции;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-ориентировать учащихся на использование новейших технологий и методов организации практической деятельности в сфере моделирования;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-развить способности программировать;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-приобретение навыков коллективного труда;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-организация разработок  научно-технологических проектов.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>Воспитательные</w:t>
      </w:r>
      <w:r w:rsidRPr="0042759E">
        <w:rPr>
          <w:rFonts w:ascii="Times New Roman" w:hAnsi="Times New Roman"/>
          <w:sz w:val="24"/>
          <w:szCs w:val="24"/>
        </w:rPr>
        <w:t xml:space="preserve">: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-воспитать у детей чувство патриотизма и гражданственности на примере истории российской техники;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-воспитать высокую культуру труда обучающихся;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-сформировать качества творческой личности с активной жизненной позицией;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-сформировать навыки современного организационно-экономического мышления, обеспечивающие социальную адаптацию в условиях рыночных отношений;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-ранняя ориентация на инновационные технологии и методы организация практической деятельности в сферах общей кибернетики и роботостроения;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воспитывать ценностное отношение к предмету информатика, взаимоуважение друг к другу, эстетический вкус, бережное отношение к оборудованию и технике, дисциплинированность.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>Сроки реализации и возрастные особенности детей</w:t>
      </w:r>
    </w:p>
    <w:p w:rsidR="00697435" w:rsidRPr="0042759E" w:rsidRDefault="00697435" w:rsidP="0042759E">
      <w:pPr>
        <w:pStyle w:val="NoSpacing"/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Программа рассчитана на 4 года обучения. Для обучения принимаются дети в возрасте 7-8 лет без специального отбора. Формируются группы по 15 человек. 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 xml:space="preserve"> Форма и режим занятий</w:t>
      </w:r>
    </w:p>
    <w:p w:rsidR="00697435" w:rsidRPr="0042759E" w:rsidRDefault="00697435" w:rsidP="0042759E">
      <w:pPr>
        <w:pStyle w:val="a"/>
        <w:spacing w:before="0" w:after="0" w:line="240" w:lineRule="atLeast"/>
        <w:rPr>
          <w:i/>
          <w:spacing w:val="-4"/>
        </w:rPr>
      </w:pPr>
      <w:r w:rsidRPr="0042759E">
        <w:t xml:space="preserve">Занятия проводятся 1 раз в неделю по 1 часу (32 часа в год). Основной формой являются групповые занятия. 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>Методы организации занятий</w:t>
      </w:r>
    </w:p>
    <w:p w:rsidR="00697435" w:rsidRPr="0042759E" w:rsidRDefault="00697435" w:rsidP="0042759E">
      <w:pPr>
        <w:pStyle w:val="NoSpacing"/>
        <w:widowControl w:val="0"/>
        <w:numPr>
          <w:ilvl w:val="1"/>
          <w:numId w:val="7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29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Создание проблемной ситуации. </w:t>
      </w:r>
    </w:p>
    <w:p w:rsidR="00697435" w:rsidRPr="0042759E" w:rsidRDefault="00697435" w:rsidP="0042759E">
      <w:pPr>
        <w:pStyle w:val="NoSpacing"/>
        <w:widowControl w:val="0"/>
        <w:numPr>
          <w:ilvl w:val="1"/>
          <w:numId w:val="7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29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Формирование   и   совершенствование   умений   и   навыков   (изучение   нового материала, беседа, сообщение-презентация,   практика).</w:t>
      </w:r>
    </w:p>
    <w:p w:rsidR="00697435" w:rsidRPr="0042759E" w:rsidRDefault="00697435" w:rsidP="0042759E">
      <w:pPr>
        <w:pStyle w:val="NoSpacing"/>
        <w:widowControl w:val="0"/>
        <w:numPr>
          <w:ilvl w:val="1"/>
          <w:numId w:val="7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2"/>
          <w:sz w:val="24"/>
          <w:szCs w:val="24"/>
        </w:rPr>
      </w:pPr>
      <w:r w:rsidRPr="0042759E">
        <w:rPr>
          <w:rFonts w:ascii="Times New Roman" w:hAnsi="Times New Roman"/>
          <w:spacing w:val="-1"/>
          <w:sz w:val="24"/>
          <w:szCs w:val="24"/>
        </w:rPr>
        <w:t xml:space="preserve">Обобщение и систематизация знаний (самостоятельная работа, творческая работа, </w:t>
      </w:r>
      <w:r w:rsidRPr="0042759E">
        <w:rPr>
          <w:rFonts w:ascii="Times New Roman" w:hAnsi="Times New Roman"/>
          <w:sz w:val="24"/>
          <w:szCs w:val="24"/>
        </w:rPr>
        <w:t>дискуссия).</w:t>
      </w:r>
    </w:p>
    <w:p w:rsidR="00697435" w:rsidRPr="0042759E" w:rsidRDefault="00697435" w:rsidP="0042759E">
      <w:pPr>
        <w:pStyle w:val="NoSpacing"/>
        <w:widowControl w:val="0"/>
        <w:numPr>
          <w:ilvl w:val="1"/>
          <w:numId w:val="7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5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Контроль и проверка умений и навыков (опрос, самостоятельная работа, соревнования).</w:t>
      </w:r>
    </w:p>
    <w:p w:rsidR="00697435" w:rsidRPr="0042759E" w:rsidRDefault="00697435" w:rsidP="0042759E">
      <w:pPr>
        <w:pStyle w:val="NoSpacing"/>
        <w:widowControl w:val="0"/>
        <w:numPr>
          <w:ilvl w:val="1"/>
          <w:numId w:val="7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2"/>
          <w:sz w:val="24"/>
          <w:szCs w:val="24"/>
        </w:rPr>
      </w:pPr>
      <w:r w:rsidRPr="0042759E">
        <w:rPr>
          <w:rFonts w:ascii="Times New Roman" w:hAnsi="Times New Roman"/>
          <w:spacing w:val="-1"/>
          <w:sz w:val="24"/>
          <w:szCs w:val="24"/>
        </w:rPr>
        <w:t>Комбинированные занятия.</w:t>
      </w:r>
    </w:p>
    <w:p w:rsidR="00697435" w:rsidRPr="0042759E" w:rsidRDefault="00697435" w:rsidP="0042759E">
      <w:pPr>
        <w:pStyle w:val="NoSpacing"/>
        <w:widowControl w:val="0"/>
        <w:numPr>
          <w:ilvl w:val="1"/>
          <w:numId w:val="7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5"/>
          <w:sz w:val="24"/>
          <w:szCs w:val="24"/>
        </w:rPr>
      </w:pPr>
      <w:r w:rsidRPr="0042759E">
        <w:rPr>
          <w:rFonts w:ascii="Times New Roman" w:hAnsi="Times New Roman"/>
          <w:spacing w:val="-1"/>
          <w:sz w:val="24"/>
          <w:szCs w:val="24"/>
        </w:rPr>
        <w:t>Создание ситуаций творческого поиска.</w:t>
      </w:r>
    </w:p>
    <w:p w:rsidR="00697435" w:rsidRPr="0042759E" w:rsidRDefault="00697435" w:rsidP="0042759E">
      <w:pPr>
        <w:pStyle w:val="NoSpacing"/>
        <w:widowControl w:val="0"/>
        <w:numPr>
          <w:ilvl w:val="1"/>
          <w:numId w:val="7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5"/>
          <w:sz w:val="24"/>
          <w:szCs w:val="24"/>
        </w:rPr>
      </w:pPr>
      <w:r w:rsidRPr="0042759E">
        <w:rPr>
          <w:rFonts w:ascii="Times New Roman" w:hAnsi="Times New Roman"/>
          <w:spacing w:val="-1"/>
          <w:sz w:val="24"/>
          <w:szCs w:val="24"/>
        </w:rPr>
        <w:t>Стимулирование (поощрение, участие в соревнованиях)</w:t>
      </w:r>
    </w:p>
    <w:p w:rsidR="00697435" w:rsidRPr="0042759E" w:rsidRDefault="00697435" w:rsidP="0042759E">
      <w:pPr>
        <w:pStyle w:val="ListParagraph"/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 xml:space="preserve"> Методика проведения занятий</w:t>
      </w:r>
    </w:p>
    <w:p w:rsidR="00697435" w:rsidRPr="0042759E" w:rsidRDefault="00697435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Устанавливая связи между уже имеющимся и новым опытом, полученным в процессе обучения, учащийся приобретает знания. Педагог дополнительного образования ставит новую техническую задачу, решение которой ищется совместно.  Обучение в процессе практической деятельности, предполагает создание моделей и реализацию идей путем конструирования. При необходимости, выполняется эскиз конструкции. Далее учащиеся работают в группах по 3-5 человека, ассистент преподавателя раздает конструкторы с контроллерами и дополнительными устройствами. Проверив наличие основных деталей, учащиеся приступают к созданию роботов. При необходимости преподаватель раздает методические указания со всеми этапами сборки (или выводит изображение этапов на большой экран с помощью проектора).   В зависимости от задач  на занятиях используются разные виды конструирования. Свободное, не ограниченное жесткими рамками исследование, в ходе которого обучающиеся создают различные модификации простейших моделей, что позволяет им прийти к пониманию определенной совокупности идей. Исследование, проводимое под руководством преподавателя и предусматривающее пошаговое выполнение инструкций, в результате которого обучающиеся строят модель, используемую для обработки данных. Свободное, неограниченное жесткими рамками решение творческих задач, в процессе которого обучающие делают модели по собственным проектам и  самостоятельные конструкторские разработки.  На каждом компьютере обучающегося имеется постоянно дополняющиеся папка с  готовыми инструкциями по конструированию моделей и руководство пользования программой.  </w:t>
      </w:r>
    </w:p>
    <w:p w:rsidR="00697435" w:rsidRPr="0042759E" w:rsidRDefault="00697435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На этапе рефлексии обучающиеся дается возможность обдумать то, что они построили, запрограммировали, помогает более глубоко понять идеи, с которыми они сталкиваются в процессе своей деятельности на предыдущих этапах. Размышляя, обучающиеся устанавливают связи между полученной и новой информацией и уже знакомыми им идеями, а также предыдущим опытом. На этом этапе в каждом задании детям предлагается некоторый объем вопросов, побуждающих установить взаимосвязи между опытом, который они получают в процессе работы над заданием, и тем, что они знают в реальном мире. При необходимости производится модификация программы и конструкции. На этапе развития обучающиеся предлагаются дополнительные творческие задания по конструированию. Творческие задачи наилучшим образом способствуют дальнейшему обучению и  развитию. </w:t>
      </w:r>
    </w:p>
    <w:p w:rsidR="00697435" w:rsidRPr="0042759E" w:rsidRDefault="00697435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Для закрепления изученного материала, мотивации дальнейшего обучения и выявления наиболее способных учеников регулярно проводится защита творческих проектов.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>Методы достижения результатов:</w:t>
      </w:r>
    </w:p>
    <w:p w:rsidR="00697435" w:rsidRPr="0042759E" w:rsidRDefault="00697435" w:rsidP="0042759E">
      <w:pPr>
        <w:widowControl w:val="0"/>
        <w:numPr>
          <w:ilvl w:val="0"/>
          <w:numId w:val="8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Движение от простого к сложному; </w:t>
      </w:r>
    </w:p>
    <w:p w:rsidR="00697435" w:rsidRPr="0042759E" w:rsidRDefault="00697435" w:rsidP="0042759E">
      <w:pPr>
        <w:widowControl w:val="0"/>
        <w:numPr>
          <w:ilvl w:val="0"/>
          <w:numId w:val="8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Активное вовлечение обучающихся в творческие конкурсы, конференции, выставки;</w:t>
      </w:r>
    </w:p>
    <w:p w:rsidR="00697435" w:rsidRPr="0042759E" w:rsidRDefault="00697435" w:rsidP="0042759E">
      <w:pPr>
        <w:widowControl w:val="0"/>
        <w:numPr>
          <w:ilvl w:val="0"/>
          <w:numId w:val="8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Дополнительные творческие задания</w:t>
      </w:r>
      <w:r w:rsidRPr="0042759E">
        <w:rPr>
          <w:rFonts w:ascii="Times New Roman" w:hAnsi="Times New Roman"/>
          <w:sz w:val="24"/>
          <w:szCs w:val="24"/>
          <w:lang w:val="en-US"/>
        </w:rPr>
        <w:t>;</w:t>
      </w:r>
    </w:p>
    <w:p w:rsidR="00697435" w:rsidRPr="0042759E" w:rsidRDefault="00697435" w:rsidP="0042759E">
      <w:pPr>
        <w:widowControl w:val="0"/>
        <w:numPr>
          <w:ilvl w:val="0"/>
          <w:numId w:val="8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Исследовательские разработки</w:t>
      </w:r>
      <w:r w:rsidRPr="0042759E">
        <w:rPr>
          <w:rFonts w:ascii="Times New Roman" w:hAnsi="Times New Roman"/>
          <w:sz w:val="24"/>
          <w:szCs w:val="24"/>
          <w:lang w:val="en-US"/>
        </w:rPr>
        <w:t>;</w:t>
      </w:r>
    </w:p>
    <w:p w:rsidR="00697435" w:rsidRPr="0042759E" w:rsidRDefault="00697435" w:rsidP="0042759E">
      <w:pPr>
        <w:widowControl w:val="0"/>
        <w:numPr>
          <w:ilvl w:val="0"/>
          <w:numId w:val="8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Поощрение, стимулирование</w:t>
      </w:r>
      <w:r w:rsidRPr="0042759E">
        <w:rPr>
          <w:rFonts w:ascii="Times New Roman" w:hAnsi="Times New Roman"/>
          <w:sz w:val="24"/>
          <w:szCs w:val="24"/>
          <w:lang w:val="en-US"/>
        </w:rPr>
        <w:t>.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>Ожидаемые результаты и способы их проверки</w:t>
      </w:r>
    </w:p>
    <w:p w:rsidR="00697435" w:rsidRPr="0042759E" w:rsidRDefault="00697435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К концу первого  года обучения </w:t>
      </w:r>
      <w:r w:rsidRPr="0042759E">
        <w:rPr>
          <w:rFonts w:ascii="Times New Roman" w:hAnsi="Times New Roman"/>
          <w:i/>
          <w:color w:val="000000"/>
          <w:sz w:val="24"/>
          <w:szCs w:val="24"/>
        </w:rPr>
        <w:t>обучающийся</w:t>
      </w:r>
      <w:r w:rsidRPr="0042759E">
        <w:rPr>
          <w:rFonts w:ascii="Times New Roman" w:hAnsi="Times New Roman"/>
          <w:i/>
          <w:sz w:val="24"/>
          <w:szCs w:val="24"/>
        </w:rPr>
        <w:t xml:space="preserve"> будет </w:t>
      </w:r>
    </w:p>
    <w:p w:rsidR="00697435" w:rsidRPr="0042759E" w:rsidRDefault="00697435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знать: 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-простейшие основы механики и робототехники;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-основные виды конструкций, соединение деталей;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Style w:val="c0"/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-последовательность изготовления конструкций, простейших моделей роботов;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технику безопасности в компьютерном классе;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>уметь: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-о</w:t>
      </w: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пределять, различать  и называть детали конструктора;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-конструировать по условиям, заданным преподавателем, по образцу, по схеме;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-отличать новое от уже известных моделей;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-делать выводы в результате совместной работы группы учащихся; сравнивать и группировать модели роботов  и их образы;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Style w:val="c0"/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</w:t>
      </w:r>
      <w:r>
        <w:rPr>
          <w:rStyle w:val="c0"/>
          <w:rFonts w:ascii="Times New Roman" w:hAnsi="Times New Roman"/>
          <w:color w:val="000000"/>
          <w:sz w:val="24"/>
          <w:szCs w:val="24"/>
        </w:rPr>
        <w:t>ений.</w:t>
      </w:r>
    </w:p>
    <w:p w:rsidR="00697435" w:rsidRPr="0042759E" w:rsidRDefault="00697435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К концу второго  года обучения </w:t>
      </w:r>
      <w:r w:rsidRPr="0042759E">
        <w:rPr>
          <w:rFonts w:ascii="Times New Roman" w:hAnsi="Times New Roman"/>
          <w:i/>
          <w:color w:val="000000"/>
          <w:sz w:val="24"/>
          <w:szCs w:val="24"/>
        </w:rPr>
        <w:t>обучающийся</w:t>
      </w:r>
      <w:r w:rsidRPr="0042759E">
        <w:rPr>
          <w:rFonts w:ascii="Times New Roman" w:hAnsi="Times New Roman"/>
          <w:i/>
          <w:sz w:val="24"/>
          <w:szCs w:val="24"/>
        </w:rPr>
        <w:t xml:space="preserve"> будет </w:t>
      </w:r>
    </w:p>
    <w:p w:rsidR="00697435" w:rsidRPr="0042759E" w:rsidRDefault="00697435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знать: </w:t>
      </w:r>
    </w:p>
    <w:p w:rsidR="00697435" w:rsidRPr="0042759E" w:rsidRDefault="00697435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интерфейс программы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 3</w:t>
      </w:r>
      <w:r w:rsidRPr="0042759E">
        <w:rPr>
          <w:rFonts w:ascii="Times New Roman" w:hAnsi="Times New Roman"/>
          <w:sz w:val="24"/>
          <w:szCs w:val="24"/>
        </w:rPr>
        <w:t>, настройки программного интерфейса;</w:t>
      </w:r>
    </w:p>
    <w:p w:rsidR="00697435" w:rsidRPr="0042759E" w:rsidRDefault="00697435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способы создания простейших программ в среде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 3</w:t>
      </w:r>
      <w:r w:rsidRPr="0042759E">
        <w:rPr>
          <w:rFonts w:ascii="Times New Roman" w:hAnsi="Times New Roman"/>
          <w:sz w:val="24"/>
          <w:szCs w:val="24"/>
        </w:rPr>
        <w:t>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основные приемы работы с линейным алгоритмом;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</w:t>
      </w: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 xml:space="preserve"> простейших основ механики, робототехники;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-в</w:t>
      </w: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иды конструкций (алгоритм с ветвлением, алгоритмы с применением цикла), соединение сложных деталей;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-п</w:t>
      </w: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оследовательность изготовления сложных конструкций;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технику безопасности в компьютерном классе.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>уметь: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создавать простейшие модели роботов;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работать  в среде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>3</w:t>
      </w:r>
      <w:r w:rsidRPr="0042759E">
        <w:rPr>
          <w:rFonts w:ascii="Times New Roman" w:hAnsi="Times New Roman"/>
          <w:sz w:val="24"/>
          <w:szCs w:val="24"/>
        </w:rPr>
        <w:t>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создавать стандартные модели роботов по образцу и написать для них программы;  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разработать творческие модели;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использовать возможности графического редактора и текстового редактора для оформления проектных работ  по робототехнике. </w:t>
      </w:r>
    </w:p>
    <w:p w:rsidR="00697435" w:rsidRPr="0042759E" w:rsidRDefault="00697435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К концу третьего  года обучения </w:t>
      </w:r>
      <w:r w:rsidRPr="0042759E">
        <w:rPr>
          <w:rFonts w:ascii="Times New Roman" w:hAnsi="Times New Roman"/>
          <w:i/>
          <w:color w:val="000000"/>
          <w:sz w:val="24"/>
          <w:szCs w:val="24"/>
        </w:rPr>
        <w:t>обучающийся</w:t>
      </w:r>
      <w:r w:rsidRPr="0042759E">
        <w:rPr>
          <w:rFonts w:ascii="Times New Roman" w:hAnsi="Times New Roman"/>
          <w:i/>
          <w:sz w:val="24"/>
          <w:szCs w:val="24"/>
        </w:rPr>
        <w:t xml:space="preserve"> будет </w:t>
      </w:r>
    </w:p>
    <w:p w:rsidR="00697435" w:rsidRPr="0042759E" w:rsidRDefault="00697435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знать: 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 простейших основ механики, робототехники;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 виды конструкций, соединение сложных  деталей;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Style w:val="c0"/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-последовательность изготовления сложных конструкций;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 xml:space="preserve">-целостное представление о мире техники; 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-как  реализовать свой творческий замысел;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алгоритм создания презентаций, слайд-шоу;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 технику безопасности в компьютерном классе.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>уметь: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работать  в среде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>3</w:t>
      </w:r>
      <w:r w:rsidRPr="0042759E">
        <w:rPr>
          <w:rFonts w:ascii="Times New Roman" w:hAnsi="Times New Roman"/>
          <w:sz w:val="24"/>
          <w:szCs w:val="24"/>
        </w:rPr>
        <w:t>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создавать стандартные модели роботов по образцу и написать для них программы;  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разработать творческие модели;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создавать рисунки, коллажи, презентации, слайдшоу;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использовать возможности </w:t>
      </w:r>
      <w:r w:rsidRPr="0042759E">
        <w:rPr>
          <w:rFonts w:ascii="Times New Roman" w:hAnsi="Times New Roman"/>
          <w:sz w:val="24"/>
          <w:szCs w:val="24"/>
          <w:lang w:val="en-US"/>
        </w:rPr>
        <w:t>Paint</w:t>
      </w:r>
      <w:r w:rsidRPr="0042759E">
        <w:rPr>
          <w:rFonts w:ascii="Times New Roman" w:hAnsi="Times New Roman"/>
          <w:sz w:val="24"/>
          <w:szCs w:val="24"/>
        </w:rPr>
        <w:t xml:space="preserve">, </w:t>
      </w:r>
      <w:r w:rsidRPr="0042759E">
        <w:rPr>
          <w:rFonts w:ascii="Times New Roman" w:hAnsi="Times New Roman"/>
          <w:sz w:val="24"/>
          <w:szCs w:val="24"/>
          <w:lang w:val="en-US"/>
        </w:rPr>
        <w:t>Word</w:t>
      </w:r>
      <w:r w:rsidRPr="0042759E">
        <w:rPr>
          <w:rFonts w:ascii="Times New Roman" w:hAnsi="Times New Roman"/>
          <w:sz w:val="24"/>
          <w:szCs w:val="24"/>
        </w:rPr>
        <w:t xml:space="preserve">, </w:t>
      </w:r>
      <w:r w:rsidRPr="0042759E">
        <w:rPr>
          <w:rFonts w:ascii="Times New Roman" w:hAnsi="Times New Roman"/>
          <w:sz w:val="24"/>
          <w:szCs w:val="24"/>
          <w:lang w:val="en-US"/>
        </w:rPr>
        <w:t>Power</w:t>
      </w:r>
      <w:r w:rsidRPr="0042759E">
        <w:rPr>
          <w:rFonts w:ascii="Times New Roman" w:hAnsi="Times New Roman"/>
          <w:sz w:val="24"/>
          <w:szCs w:val="24"/>
        </w:rPr>
        <w:t xml:space="preserve"> </w:t>
      </w:r>
      <w:r w:rsidRPr="0042759E">
        <w:rPr>
          <w:rFonts w:ascii="Times New Roman" w:hAnsi="Times New Roman"/>
          <w:sz w:val="24"/>
          <w:szCs w:val="24"/>
          <w:lang w:val="en-US"/>
        </w:rPr>
        <w:t>Point</w:t>
      </w:r>
      <w:r w:rsidRPr="0042759E">
        <w:rPr>
          <w:rFonts w:ascii="Times New Roman" w:hAnsi="Times New Roman"/>
          <w:sz w:val="24"/>
          <w:szCs w:val="24"/>
        </w:rPr>
        <w:t xml:space="preserve">,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>3</w:t>
      </w:r>
      <w:r w:rsidRPr="0042759E">
        <w:rPr>
          <w:rFonts w:ascii="Times New Roman" w:hAnsi="Times New Roman"/>
          <w:sz w:val="24"/>
          <w:szCs w:val="24"/>
        </w:rPr>
        <w:t xml:space="preserve"> для разработки  проектных работ  по робототехнике. </w:t>
      </w:r>
    </w:p>
    <w:p w:rsidR="00697435" w:rsidRPr="0042759E" w:rsidRDefault="00697435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К концу четвертого  года обучения </w:t>
      </w:r>
      <w:r w:rsidRPr="0042759E">
        <w:rPr>
          <w:rFonts w:ascii="Times New Roman" w:hAnsi="Times New Roman"/>
          <w:i/>
          <w:color w:val="000000"/>
          <w:sz w:val="24"/>
          <w:szCs w:val="24"/>
        </w:rPr>
        <w:t>обучающийся</w:t>
      </w:r>
      <w:r w:rsidRPr="0042759E">
        <w:rPr>
          <w:rFonts w:ascii="Times New Roman" w:hAnsi="Times New Roman"/>
          <w:i/>
          <w:sz w:val="24"/>
          <w:szCs w:val="24"/>
        </w:rPr>
        <w:t xml:space="preserve"> будет </w:t>
      </w:r>
    </w:p>
    <w:p w:rsidR="00697435" w:rsidRPr="0042759E" w:rsidRDefault="00697435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 xml:space="preserve">знать: 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 основы механики, робототехники;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rPr>
          <w:rStyle w:val="c0"/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 виды конструкций, соединение сложных  деталей;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-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 основы программирования в среде Lego Mindstorms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>3</w:t>
      </w:r>
    </w:p>
    <w:p w:rsidR="00697435" w:rsidRPr="0042759E" w:rsidRDefault="00697435" w:rsidP="0042759E">
      <w:pPr>
        <w:pStyle w:val="ListParagraph"/>
        <w:shd w:val="clear" w:color="auto" w:fill="FFFFFF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 xml:space="preserve">-целостное представление о мире техники;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алгоритм создания исследовательской работы;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технику безопасности в компьютерном классе.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>уметь: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работать  в среде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>3</w:t>
      </w:r>
      <w:r w:rsidRPr="0042759E">
        <w:rPr>
          <w:rFonts w:ascii="Times New Roman" w:hAnsi="Times New Roman"/>
          <w:sz w:val="24"/>
          <w:szCs w:val="24"/>
        </w:rPr>
        <w:t>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создавать сложные модели роботов и разрабатывать для них программы;  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разработать творческие модели;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создавать рисунки, плакаты, презентации, слайдшоу для защиты проектов;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использовать возможности </w:t>
      </w:r>
      <w:r w:rsidRPr="0042759E">
        <w:rPr>
          <w:rFonts w:ascii="Times New Roman" w:hAnsi="Times New Roman"/>
          <w:sz w:val="24"/>
          <w:szCs w:val="24"/>
          <w:lang w:val="en-US"/>
        </w:rPr>
        <w:t>Paint</w:t>
      </w:r>
      <w:r w:rsidRPr="0042759E">
        <w:rPr>
          <w:rFonts w:ascii="Times New Roman" w:hAnsi="Times New Roman"/>
          <w:sz w:val="24"/>
          <w:szCs w:val="24"/>
        </w:rPr>
        <w:t xml:space="preserve">, </w:t>
      </w:r>
      <w:r w:rsidRPr="0042759E">
        <w:rPr>
          <w:rFonts w:ascii="Times New Roman" w:hAnsi="Times New Roman"/>
          <w:sz w:val="24"/>
          <w:szCs w:val="24"/>
          <w:lang w:val="en-US"/>
        </w:rPr>
        <w:t>Word</w:t>
      </w:r>
      <w:r w:rsidRPr="0042759E">
        <w:rPr>
          <w:rFonts w:ascii="Times New Roman" w:hAnsi="Times New Roman"/>
          <w:sz w:val="24"/>
          <w:szCs w:val="24"/>
        </w:rPr>
        <w:t xml:space="preserve">, </w:t>
      </w:r>
      <w:r w:rsidRPr="0042759E">
        <w:rPr>
          <w:rFonts w:ascii="Times New Roman" w:hAnsi="Times New Roman"/>
          <w:sz w:val="24"/>
          <w:szCs w:val="24"/>
          <w:lang w:val="en-US"/>
        </w:rPr>
        <w:t>Power</w:t>
      </w:r>
      <w:r w:rsidRPr="0042759E">
        <w:rPr>
          <w:rFonts w:ascii="Times New Roman" w:hAnsi="Times New Roman"/>
          <w:sz w:val="24"/>
          <w:szCs w:val="24"/>
        </w:rPr>
        <w:t xml:space="preserve"> </w:t>
      </w:r>
      <w:r w:rsidRPr="0042759E">
        <w:rPr>
          <w:rFonts w:ascii="Times New Roman" w:hAnsi="Times New Roman"/>
          <w:sz w:val="24"/>
          <w:szCs w:val="24"/>
          <w:lang w:val="en-US"/>
        </w:rPr>
        <w:t>Point</w:t>
      </w:r>
      <w:r w:rsidRPr="0042759E">
        <w:rPr>
          <w:rFonts w:ascii="Times New Roman" w:hAnsi="Times New Roman"/>
          <w:sz w:val="24"/>
          <w:szCs w:val="24"/>
        </w:rPr>
        <w:t xml:space="preserve">,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color w:val="000000"/>
          <w:sz w:val="24"/>
          <w:szCs w:val="24"/>
        </w:rPr>
        <w:t>3</w:t>
      </w:r>
      <w:r w:rsidRPr="0042759E">
        <w:rPr>
          <w:rFonts w:ascii="Times New Roman" w:hAnsi="Times New Roman"/>
          <w:sz w:val="24"/>
          <w:szCs w:val="24"/>
        </w:rPr>
        <w:t xml:space="preserve"> для разработки  проектных работ  по робототехнике. </w:t>
      </w:r>
    </w:p>
    <w:p w:rsidR="00697435" w:rsidRPr="0042759E" w:rsidRDefault="00697435" w:rsidP="0042759E">
      <w:pPr>
        <w:numPr>
          <w:ilvl w:val="1"/>
          <w:numId w:val="9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b/>
          <w:i/>
          <w:sz w:val="24"/>
          <w:szCs w:val="24"/>
        </w:rPr>
        <w:t>Формы подведения итогов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наблюдение,  беседа, фронтальный опрос,  тестирование, практическая работа. 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i/>
          <w:sz w:val="24"/>
          <w:szCs w:val="24"/>
        </w:rPr>
        <w:t>Критериями выполнения программы</w:t>
      </w:r>
      <w:r w:rsidRPr="0042759E">
        <w:rPr>
          <w:rFonts w:ascii="Times New Roman" w:hAnsi="Times New Roman"/>
          <w:sz w:val="24"/>
          <w:szCs w:val="24"/>
        </w:rPr>
        <w:t xml:space="preserve"> служат: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стабильный интерес обучающихся к научно-техническому творчеству;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 массовость и активность участия детей в мероприятиях по данной направленности;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-результативность по итогам городских, республиканских, международных конкурсов, выставок; 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- проявление самостоятельности в творческой деятельности.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  <w:jc w:val="both"/>
      </w:pPr>
      <w:r w:rsidRPr="0042759E">
        <w:rPr>
          <w:i/>
        </w:rPr>
        <w:t>Формой оценки качества знаний, умений и навыков</w:t>
      </w:r>
      <w:r w:rsidRPr="0042759E">
        <w:t>, учитывая возраст обучающихся, являются: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</w:pPr>
      <w:r w:rsidRPr="0042759E">
        <w:t>- конкурсы, викторины, выставки;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</w:pPr>
      <w:r w:rsidRPr="0042759E">
        <w:t>- тематический (обобщающий) контроль (тестирование);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</w:pPr>
      <w:r w:rsidRPr="0042759E">
        <w:t>- контроль по зачетным заданиям (тестирование по всем темам), конкурс, выставка, портфолио.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  <w:rPr>
          <w:i/>
        </w:rPr>
      </w:pPr>
      <w:r w:rsidRPr="0042759E">
        <w:rPr>
          <w:i/>
        </w:rPr>
        <w:t>Диагностика результата, контроль за  прохождением образовательной программы: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</w:pPr>
      <w:r w:rsidRPr="0042759E">
        <w:t>1. Интерес детей к  моделированию роботов  диагностируется путем наблюдений за ребенком на занятиях, во время выполнения практических заданий, при подготовке к олимпиадам, конкурсам и выставкам.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</w:pPr>
      <w:r w:rsidRPr="0042759E">
        <w:t>2. Развитие творческих способностей диагностируется через анализ поведения ребенка на занятиях, при подготовке к олимпиаде, соревнованиям, конкурсам и участии в них.</w:t>
      </w:r>
    </w:p>
    <w:p w:rsidR="00697435" w:rsidRPr="0042759E" w:rsidRDefault="00697435" w:rsidP="0042759E">
      <w:pPr>
        <w:pStyle w:val="BodyText"/>
        <w:spacing w:after="0" w:line="240" w:lineRule="atLeast"/>
        <w:ind w:left="360"/>
      </w:pPr>
      <w:r w:rsidRPr="0042759E">
        <w:t>3. Владение ребенком теоретическим материалом оценивается во время защиты своего проекта, а также при проведении теоретического опроса обучающегося.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color w:val="FF0000"/>
          <w:sz w:val="24"/>
          <w:szCs w:val="24"/>
        </w:rPr>
        <w:tab/>
      </w:r>
      <w:r w:rsidRPr="0042759E">
        <w:rPr>
          <w:rFonts w:ascii="Times New Roman" w:hAnsi="Times New Roman"/>
          <w:sz w:val="24"/>
          <w:szCs w:val="24"/>
        </w:rPr>
        <w:t>Реализации воспитательных задач, обозначенных в образовательной программе, способствует пропаганда достижений творческого объединения «Первый шаг в робототехнику»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при участии его обучающихся в муниципальных, республиканских, всероссийских, международных мероприятиях и конкурсах, фестивалях, олимпиадах, соревнованиях: «Компьютерная грамотность», «Всероссийский инженерный фестиваль»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 «Мир сегодня завтра», «Кулибины 21 века» и т.д. </w:t>
      </w:r>
      <w:r w:rsidRPr="0042759E">
        <w:rPr>
          <w:rStyle w:val="c0"/>
          <w:rFonts w:ascii="Times New Roman" w:hAnsi="Times New Roman"/>
          <w:color w:val="000000"/>
          <w:sz w:val="24"/>
          <w:szCs w:val="24"/>
        </w:rPr>
        <w:t>Реализация программы направлена также и на профориентацию талантливой молодежи на инженерно-конструкторские специальности.</w:t>
      </w:r>
    </w:p>
    <w:p w:rsidR="00697435" w:rsidRPr="0042759E" w:rsidRDefault="00697435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  <w:lang w:eastAsia="ar-SA"/>
        </w:rPr>
        <w:br w:type="page"/>
      </w:r>
      <w:bookmarkStart w:id="1" w:name="_Toc442956127"/>
      <w:r w:rsidRPr="0042759E">
        <w:rPr>
          <w:rFonts w:ascii="Times New Roman" w:hAnsi="Times New Roman"/>
          <w:b/>
          <w:bCs/>
          <w:iCs/>
          <w:color w:val="000000"/>
          <w:sz w:val="24"/>
          <w:szCs w:val="24"/>
        </w:rPr>
        <w:t>Учебный план 1 год обучения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78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24"/>
        <w:gridCol w:w="5812"/>
        <w:gridCol w:w="850"/>
        <w:gridCol w:w="1134"/>
        <w:gridCol w:w="851"/>
        <w:gridCol w:w="1417"/>
      </w:tblGrid>
      <w:tr w:rsidR="00697435" w:rsidRPr="0060205F" w:rsidTr="0042759E">
        <w:tc>
          <w:tcPr>
            <w:tcW w:w="7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  <w:color w:val="000000"/>
              </w:rPr>
              <w:t>№ раздела</w:t>
            </w:r>
          </w:p>
        </w:tc>
        <w:tc>
          <w:tcPr>
            <w:tcW w:w="58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  <w:color w:val="000000"/>
              </w:rPr>
              <w:t>Тема занятий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8"/>
              <w:spacing w:before="0" w:beforeAutospacing="0" w:after="0" w:afterAutospacing="0" w:line="240" w:lineRule="atLeast"/>
              <w:ind w:left="33" w:hanging="33"/>
              <w:jc w:val="both"/>
            </w:pPr>
            <w:r w:rsidRPr="0042759E">
              <w:rPr>
                <w:rStyle w:val="s1"/>
                <w:bCs/>
                <w:color w:val="000000"/>
              </w:rPr>
              <w:t>Всего</w:t>
            </w: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1"/>
                <w:bCs/>
                <w:color w:val="000000"/>
              </w:rPr>
            </w:pPr>
            <w:r w:rsidRPr="0042759E">
              <w:rPr>
                <w:rStyle w:val="s1"/>
                <w:bCs/>
                <w:color w:val="000000"/>
              </w:rPr>
              <w:t>Количество часов</w:t>
            </w:r>
          </w:p>
        </w:tc>
      </w:tr>
      <w:tr w:rsidR="00697435" w:rsidRPr="0060205F" w:rsidTr="0042759E">
        <w:tc>
          <w:tcPr>
            <w:tcW w:w="7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</w:pPr>
            <w:r w:rsidRPr="0042759E">
              <w:rPr>
                <w:rStyle w:val="s1"/>
                <w:bCs/>
                <w:color w:val="000000"/>
              </w:rPr>
              <w:t>теория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</w:pPr>
            <w:r w:rsidRPr="0042759E">
              <w:rPr>
                <w:rStyle w:val="s1"/>
                <w:bCs/>
                <w:color w:val="000000"/>
              </w:rPr>
              <w:t>практика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  <w:rPr>
                <w:rStyle w:val="s1"/>
                <w:bCs/>
                <w:color w:val="000000"/>
              </w:rPr>
            </w:pPr>
            <w:r w:rsidRPr="0042759E">
              <w:rPr>
                <w:lang w:eastAsia="ar-SA"/>
              </w:rPr>
              <w:t>Формы аттестации/ контроля</w:t>
            </w:r>
          </w:p>
        </w:tc>
      </w:tr>
      <w:tr w:rsidR="00697435" w:rsidRPr="0060205F" w:rsidTr="0042759E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42759E">
              <w:rPr>
                <w:rStyle w:val="s2"/>
                <w:color w:val="000000"/>
              </w:rPr>
              <w:t>1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</w:pPr>
            <w:r w:rsidRPr="0042759E">
              <w:rPr>
                <w:rStyle w:val="s2"/>
                <w:b/>
                <w:color w:val="000000"/>
              </w:rPr>
              <w:t>Вводное занятие.</w:t>
            </w:r>
            <w:r w:rsidRPr="0042759E">
              <w:rPr>
                <w:rStyle w:val="s2"/>
                <w:color w:val="000000"/>
              </w:rPr>
              <w:t xml:space="preserve"> </w:t>
            </w:r>
            <w:r w:rsidRPr="0042759E">
              <w:t xml:space="preserve">Техника безопасности в компьютерном классе. </w:t>
            </w:r>
            <w:r w:rsidRPr="0042759E">
              <w:rPr>
                <w:rStyle w:val="s2"/>
                <w:color w:val="000000"/>
              </w:rPr>
              <w:t>Материалы и инструменты. Инструктаж по ТБ.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697435" w:rsidRPr="0060205F" w:rsidTr="0042759E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42759E">
              <w:rPr>
                <w:rStyle w:val="s2"/>
                <w:color w:val="000000"/>
              </w:rPr>
              <w:t>2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  <w:rPr>
                <w:b/>
              </w:rPr>
            </w:pPr>
            <w:r w:rsidRPr="0042759E">
              <w:rPr>
                <w:rStyle w:val="s2"/>
                <w:color w:val="000000"/>
              </w:rPr>
              <w:t>Робототехника. Правила работы с наборами конструктора Лего.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42759E">
              <w:rPr>
                <w:rStyle w:val="s2"/>
                <w:color w:val="000000"/>
              </w:rPr>
              <w:t>зачет</w:t>
            </w:r>
          </w:p>
        </w:tc>
      </w:tr>
      <w:tr w:rsidR="00697435" w:rsidRPr="0060205F" w:rsidTr="0042759E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42759E">
              <w:rPr>
                <w:rStyle w:val="s2"/>
                <w:color w:val="000000"/>
              </w:rPr>
              <w:t>3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</w:pPr>
            <w:r w:rsidRPr="0042759E">
              <w:rPr>
                <w:rStyle w:val="s2"/>
                <w:b/>
                <w:color w:val="000000"/>
              </w:rPr>
              <w:t>Искусственный интеллект.</w:t>
            </w:r>
            <w:r w:rsidRPr="0042759E">
              <w:rPr>
                <w:rStyle w:val="s2"/>
                <w:color w:val="000000"/>
              </w:rPr>
              <w:t xml:space="preserve"> Интеллектуальные роботы. Справочные системы.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42759E">
              <w:rPr>
                <w:rStyle w:val="s2"/>
                <w:color w:val="000000"/>
              </w:rPr>
              <w:t>зачет</w:t>
            </w:r>
          </w:p>
        </w:tc>
      </w:tr>
      <w:tr w:rsidR="00697435" w:rsidRPr="0060205F" w:rsidTr="0042759E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42759E">
              <w:rPr>
                <w:rStyle w:val="s2"/>
                <w:color w:val="000000"/>
              </w:rPr>
              <w:t>4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  <w:rPr>
                <w:b/>
              </w:rPr>
            </w:pPr>
            <w:r w:rsidRPr="0042759E">
              <w:rPr>
                <w:rStyle w:val="s2"/>
                <w:b/>
                <w:color w:val="000000"/>
              </w:rPr>
              <w:t>Имитация.</w:t>
            </w:r>
            <w:r w:rsidRPr="0042759E">
              <w:rPr>
                <w:rStyle w:val="s2"/>
                <w:color w:val="000000"/>
              </w:rPr>
              <w:t xml:space="preserve"> Роботы – симуляторы. Алгоритм. Свойства алгоритма. Система команд исполнителя.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t>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42759E">
              <w:rPr>
                <w:rStyle w:val="s2"/>
                <w:color w:val="000000"/>
              </w:rPr>
              <w:t>зачет</w:t>
            </w:r>
          </w:p>
        </w:tc>
      </w:tr>
      <w:tr w:rsidR="00697435" w:rsidRPr="0060205F" w:rsidTr="0042759E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42759E">
              <w:t>5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both"/>
            </w:pPr>
            <w:r w:rsidRPr="0042759E">
              <w:rPr>
                <w:b/>
              </w:rPr>
              <w:t>Итоговое занятие</w:t>
            </w:r>
            <w:r w:rsidRPr="0042759E">
              <w:t>.</w:t>
            </w:r>
            <w:r w:rsidRPr="0042759E">
              <w:rPr>
                <w:b/>
              </w:rPr>
              <w:t xml:space="preserve"> </w:t>
            </w:r>
            <w:r w:rsidRPr="0042759E">
              <w:t>Подведение итогов работы детского объединения за учебный год. Выставка работ воспитанников. Экскурсии.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42759E">
              <w:rPr>
                <w:rStyle w:val="s2"/>
                <w:color w:val="000000"/>
              </w:rPr>
              <w:t>проект</w:t>
            </w:r>
          </w:p>
        </w:tc>
      </w:tr>
      <w:tr w:rsidR="00697435" w:rsidRPr="0060205F" w:rsidTr="0042759E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60205F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32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11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2"/>
                <w:color w:val="000000"/>
              </w:rPr>
              <w:t>21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</w:p>
        </w:tc>
      </w:tr>
    </w:tbl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AE3D64" w:rsidRDefault="00697435" w:rsidP="00AE3D64">
      <w:pPr>
        <w:pStyle w:val="Heading2"/>
        <w:pageBreakBefore/>
        <w:widowControl w:val="0"/>
        <w:suppressAutoHyphens/>
        <w:spacing w:before="0" w:after="0" w:line="240" w:lineRule="atLeast"/>
        <w:jc w:val="center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AE3D64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 xml:space="preserve">Содержание учебного плана образовательной программы  «Первый шаг в робототехнику» </w:t>
      </w:r>
      <w:r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 xml:space="preserve">       </w:t>
      </w:r>
      <w:r w:rsidRPr="00AE3D64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>1 год обучения</w:t>
      </w:r>
    </w:p>
    <w:p w:rsidR="00697435" w:rsidRPr="00AE3D64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97435" w:rsidRPr="00AE3D64" w:rsidRDefault="00697435" w:rsidP="0042759E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>Тема 1</w:t>
      </w:r>
      <w:r w:rsidRPr="00AE3D64">
        <w:rPr>
          <w:rFonts w:ascii="Times New Roman" w:hAnsi="Times New Roman"/>
          <w:b/>
          <w:color w:val="000000"/>
          <w:sz w:val="24"/>
          <w:szCs w:val="24"/>
        </w:rPr>
        <w:t>.  Вводное занятие. Техника безопасности в компьютерном классе -1 час</w:t>
      </w:r>
    </w:p>
    <w:p w:rsidR="00697435" w:rsidRPr="00AE3D64" w:rsidRDefault="00697435" w:rsidP="0042759E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E3D64">
        <w:rPr>
          <w:rFonts w:ascii="Times New Roman" w:hAnsi="Times New Roman"/>
          <w:color w:val="000000"/>
          <w:sz w:val="24"/>
          <w:szCs w:val="24"/>
        </w:rPr>
        <w:t xml:space="preserve">Знакомство с учениками. Правила поведения в компьютерном классе.  Права и обязанности учащихся детского объединения. Задачи детского объединения.  Техника безопасности.  Организационные вопросы. </w:t>
      </w:r>
      <w:r w:rsidRPr="00AE3D64">
        <w:rPr>
          <w:rStyle w:val="s1"/>
          <w:rFonts w:ascii="Times New Roman" w:hAnsi="Times New Roman"/>
          <w:bCs/>
          <w:color w:val="000000"/>
          <w:sz w:val="24"/>
          <w:szCs w:val="24"/>
        </w:rPr>
        <w:t xml:space="preserve"> Материалы и инструменты. Инструктаж по ТБ.</w:t>
      </w:r>
    </w:p>
    <w:p w:rsidR="00697435" w:rsidRPr="00D25304" w:rsidRDefault="00697435" w:rsidP="0042759E">
      <w:pPr>
        <w:spacing w:after="0" w:line="240" w:lineRule="atLeast"/>
        <w:jc w:val="both"/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</w:pP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 xml:space="preserve">Тема </w:t>
      </w:r>
      <w:r w:rsidRPr="00D2530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AE3D6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>Робототехника-7 часов</w:t>
      </w:r>
    </w:p>
    <w:p w:rsidR="00697435" w:rsidRPr="00AE3D64" w:rsidRDefault="00697435" w:rsidP="0042759E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E3D64">
        <w:rPr>
          <w:rStyle w:val="s2"/>
          <w:rFonts w:ascii="Times New Roman" w:hAnsi="Times New Roman"/>
          <w:color w:val="000000"/>
          <w:sz w:val="24"/>
          <w:szCs w:val="24"/>
        </w:rPr>
        <w:t xml:space="preserve">Что такое роботы? Робот </w:t>
      </w:r>
      <w:r w:rsidRPr="00AE3D64">
        <w:rPr>
          <w:rStyle w:val="s2"/>
          <w:rFonts w:ascii="Times New Roman" w:hAnsi="Times New Roman"/>
          <w:color w:val="000000"/>
          <w:sz w:val="24"/>
          <w:szCs w:val="24"/>
          <w:u w:val="single"/>
        </w:rPr>
        <w:t>Min</w:t>
      </w:r>
      <w:r w:rsidRPr="00AE3D64">
        <w:rPr>
          <w:rStyle w:val="s2"/>
          <w:rFonts w:ascii="Times New Roman" w:hAnsi="Times New Roman"/>
          <w:color w:val="000000"/>
          <w:sz w:val="24"/>
          <w:szCs w:val="24"/>
        </w:rPr>
        <w:t xml:space="preserve">dstorms </w:t>
      </w:r>
      <w:r w:rsidRPr="00AE3D64">
        <w:rPr>
          <w:rStyle w:val="s2"/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AE3D64">
        <w:rPr>
          <w:rStyle w:val="s2"/>
          <w:rFonts w:ascii="Times New Roman" w:hAnsi="Times New Roman"/>
          <w:color w:val="000000"/>
          <w:sz w:val="24"/>
          <w:szCs w:val="24"/>
        </w:rPr>
        <w:t>3. Правила работы. Сборочный конвейер. Проект Валли. Культура производства. Робототехника</w:t>
      </w: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AE3D64">
        <w:rPr>
          <w:rStyle w:val="s2"/>
          <w:rFonts w:ascii="Times New Roman" w:hAnsi="Times New Roman"/>
          <w:color w:val="000000"/>
          <w:sz w:val="24"/>
          <w:szCs w:val="24"/>
        </w:rPr>
        <w:t>Робототехника и её законы. Передовые направления в робототехнике. Программа для управления роботом. Графический интерфейс пользователя. Проект «Незнайка». Первая ошибка. Как выполнять несколько дел одновременно.</w:t>
      </w:r>
    </w:p>
    <w:p w:rsidR="00697435" w:rsidRPr="00AE3D64" w:rsidRDefault="00697435" w:rsidP="0042759E">
      <w:pPr>
        <w:spacing w:after="0" w:line="240" w:lineRule="atLeast"/>
        <w:jc w:val="both"/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</w:pP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>Тема 3. Искусственный интеллект-12 часов</w:t>
      </w:r>
    </w:p>
    <w:p w:rsidR="00697435" w:rsidRPr="00AE3D64" w:rsidRDefault="00697435" w:rsidP="0042759E">
      <w:pPr>
        <w:spacing w:after="0" w:line="240" w:lineRule="atLeast"/>
        <w:jc w:val="both"/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</w:pPr>
      <w:r w:rsidRPr="00AE3D64">
        <w:rPr>
          <w:rStyle w:val="s2"/>
          <w:rFonts w:ascii="Times New Roman" w:hAnsi="Times New Roman"/>
          <w:color w:val="000000"/>
          <w:sz w:val="24"/>
          <w:szCs w:val="24"/>
        </w:rPr>
        <w:t>Тест Тьюринга и премия Лёбнера. Искусственный интеллект. Интеллектуальные роботы. Справочные системы. Исполнительное устройство (блок Движение). Проект «Первые исследования». Роботы и эмоции. Эмоциональный робот. Экран и звук. Проект «Встреча». Конкурентная разведка. Ожидание. Проект «Разминирование». Парковка в городе. Плотность автомобильного парка. Проблема парковки в мегаполисе. Проект «Парковка». Космические исследования</w:t>
      </w: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AE3D64">
        <w:rPr>
          <w:rStyle w:val="s2"/>
          <w:rFonts w:ascii="Times New Roman" w:hAnsi="Times New Roman"/>
          <w:color w:val="000000"/>
          <w:sz w:val="24"/>
          <w:szCs w:val="24"/>
        </w:rPr>
        <w:t>Космонавтика. Роботы в космосе. Проект «первый спутник». Проект «Живой груз». Исследование Луны. Гравитационный маневр. Проект «Обратная сторона Луны».</w:t>
      </w: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97435" w:rsidRPr="00AE3D64" w:rsidRDefault="00697435" w:rsidP="0042759E">
      <w:pPr>
        <w:spacing w:after="0" w:line="240" w:lineRule="atLeast"/>
        <w:jc w:val="both"/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</w:pP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>Тема 4. Имитация-10 часов</w:t>
      </w:r>
    </w:p>
    <w:p w:rsidR="00697435" w:rsidRPr="00AE3D64" w:rsidRDefault="00697435" w:rsidP="0042759E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E3D64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E3D64">
        <w:rPr>
          <w:rStyle w:val="s2"/>
          <w:rFonts w:ascii="Times New Roman" w:hAnsi="Times New Roman"/>
          <w:color w:val="000000"/>
          <w:sz w:val="24"/>
          <w:szCs w:val="24"/>
        </w:rPr>
        <w:t>Роботы – симуляторы. Алгоритм и композиция. Свойства алгоритма. Система команд исполнителя. Проект «Выпускник». Звуковые имитации. Звуковой редактор и конвертер. Проект Послание». Проект «Пароль и отзыв».</w:t>
      </w:r>
    </w:p>
    <w:p w:rsidR="00697435" w:rsidRPr="00AE3D64" w:rsidRDefault="00697435" w:rsidP="0042759E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E3D64">
        <w:rPr>
          <w:rStyle w:val="s1"/>
          <w:rFonts w:ascii="Times New Roman" w:hAnsi="Times New Roman"/>
          <w:b/>
          <w:bCs/>
          <w:color w:val="000000"/>
          <w:sz w:val="24"/>
          <w:szCs w:val="24"/>
        </w:rPr>
        <w:t>Тема 5.</w:t>
      </w:r>
      <w:r w:rsidRPr="00AE3D64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AE3D64">
        <w:rPr>
          <w:rFonts w:ascii="Times New Roman" w:hAnsi="Times New Roman"/>
          <w:b/>
          <w:color w:val="000000"/>
          <w:sz w:val="24"/>
          <w:szCs w:val="24"/>
        </w:rPr>
        <w:t>Итоговое занятие – 2 часа</w:t>
      </w:r>
    </w:p>
    <w:p w:rsidR="00697435" w:rsidRPr="00AE3D64" w:rsidRDefault="00697435" w:rsidP="0042759E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E3D64">
        <w:rPr>
          <w:rFonts w:ascii="Times New Roman" w:hAnsi="Times New Roman"/>
          <w:color w:val="000000"/>
          <w:sz w:val="24"/>
          <w:szCs w:val="24"/>
        </w:rPr>
        <w:t>Подведение итогов работы детского объединения за учебный год. Выставка работ воспитанников. Экскурсии.</w:t>
      </w:r>
    </w:p>
    <w:p w:rsidR="00697435" w:rsidRPr="0042759E" w:rsidRDefault="00697435" w:rsidP="00AE3D64">
      <w:pPr>
        <w:tabs>
          <w:tab w:val="left" w:pos="9304"/>
        </w:tabs>
        <w:spacing w:after="0" w:line="240" w:lineRule="atLeast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ab/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Default="00697435">
      <w:pPr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br w:type="page"/>
      </w:r>
    </w:p>
    <w:p w:rsidR="00697435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b/>
          <w:bCs/>
          <w:iCs/>
          <w:color w:val="000000"/>
          <w:sz w:val="24"/>
          <w:szCs w:val="24"/>
        </w:rPr>
        <w:t>Учебный план 2 год обучения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30"/>
        <w:gridCol w:w="5341"/>
        <w:gridCol w:w="833"/>
        <w:gridCol w:w="1150"/>
        <w:gridCol w:w="1345"/>
        <w:gridCol w:w="1319"/>
      </w:tblGrid>
      <w:tr w:rsidR="00697435" w:rsidRPr="0060205F" w:rsidTr="0042759E">
        <w:trPr>
          <w:trHeight w:val="552"/>
        </w:trPr>
        <w:tc>
          <w:tcPr>
            <w:tcW w:w="53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4"/>
                <w:b/>
                <w:bCs/>
              </w:rPr>
            </w:pPr>
            <w:r w:rsidRPr="0042759E">
              <w:rPr>
                <w:rStyle w:val="s4"/>
                <w:b/>
                <w:bCs/>
              </w:rPr>
              <w:t>№</w:t>
            </w:r>
          </w:p>
        </w:tc>
        <w:tc>
          <w:tcPr>
            <w:tcW w:w="54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</w:rPr>
              <w:t>Тема занятий</w:t>
            </w:r>
          </w:p>
        </w:tc>
        <w:tc>
          <w:tcPr>
            <w:tcW w:w="8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</w:rPr>
              <w:t>Всего</w:t>
            </w:r>
          </w:p>
        </w:tc>
        <w:tc>
          <w:tcPr>
            <w:tcW w:w="37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4"/>
                <w:b/>
                <w:bCs/>
              </w:rPr>
            </w:pPr>
            <w:r w:rsidRPr="0042759E">
              <w:rPr>
                <w:rStyle w:val="s4"/>
                <w:b/>
                <w:bCs/>
              </w:rPr>
              <w:t>Количество часов</w:t>
            </w:r>
          </w:p>
        </w:tc>
      </w:tr>
      <w:tr w:rsidR="00697435" w:rsidRPr="0060205F" w:rsidTr="0042759E">
        <w:trPr>
          <w:trHeight w:val="553"/>
        </w:trPr>
        <w:tc>
          <w:tcPr>
            <w:tcW w:w="5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</w:rPr>
              <w:t>Теория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rStyle w:val="s4"/>
                <w:b/>
                <w:bCs/>
              </w:rPr>
              <w:t>Практика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4"/>
                <w:b/>
                <w:bCs/>
              </w:rPr>
            </w:pPr>
            <w:r w:rsidRPr="0042759E">
              <w:rPr>
                <w:b/>
                <w:lang w:eastAsia="ar-SA"/>
              </w:rPr>
              <w:t>Формы аттестации/ контроля</w:t>
            </w:r>
          </w:p>
        </w:tc>
      </w:tr>
      <w:tr w:rsidR="00697435" w:rsidRPr="0060205F" w:rsidTr="0042759E">
        <w:trPr>
          <w:trHeight w:val="552"/>
        </w:trPr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</w:pPr>
            <w:r w:rsidRPr="0042759E">
              <w:t>1</w:t>
            </w:r>
          </w:p>
        </w:tc>
        <w:tc>
          <w:tcPr>
            <w:tcW w:w="5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hd w:val="clear" w:color="auto" w:fill="FFFFFF"/>
              <w:spacing w:before="0" w:beforeAutospacing="0" w:after="0" w:afterAutospacing="0" w:line="240" w:lineRule="atLeast"/>
              <w:ind w:left="127" w:right="127"/>
              <w:jc w:val="both"/>
              <w:rPr>
                <w:color w:val="000000"/>
              </w:rPr>
            </w:pPr>
            <w:r w:rsidRPr="00AE3D64">
              <w:rPr>
                <w:b/>
              </w:rPr>
              <w:t>Вводное занятие.</w:t>
            </w:r>
            <w:r w:rsidRPr="0042759E">
              <w:t xml:space="preserve"> Инструктаж по технике безопасности и ПДД.</w:t>
            </w:r>
            <w:r w:rsidRPr="0042759E">
              <w:rPr>
                <w:color w:val="000000"/>
              </w:rPr>
              <w:t xml:space="preserve"> Правила поведения в кабинете информатики при работе с компьютерами и конструкторами.</w:t>
            </w:r>
          </w:p>
          <w:p w:rsidR="00697435" w:rsidRPr="0042759E" w:rsidRDefault="00697435" w:rsidP="0042759E">
            <w:pPr>
              <w:pStyle w:val="p2"/>
              <w:shd w:val="clear" w:color="auto" w:fill="FFFFFF"/>
              <w:spacing w:before="0" w:beforeAutospacing="0" w:after="0" w:afterAutospacing="0" w:line="240" w:lineRule="atLeast"/>
              <w:ind w:left="127" w:right="127"/>
              <w:jc w:val="both"/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1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опрос</w:t>
            </w:r>
          </w:p>
        </w:tc>
      </w:tr>
      <w:tr w:rsidR="00697435" w:rsidRPr="0060205F" w:rsidTr="0042759E">
        <w:trPr>
          <w:trHeight w:val="553"/>
        </w:trPr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AE3D64" w:rsidRDefault="00697435" w:rsidP="0042759E">
            <w:pPr>
              <w:pStyle w:val="p12"/>
              <w:spacing w:before="0" w:beforeAutospacing="0" w:after="0" w:afterAutospacing="0" w:line="240" w:lineRule="atLeast"/>
              <w:rPr>
                <w:color w:val="000000"/>
              </w:rPr>
            </w:pPr>
            <w:r w:rsidRPr="00AE3D64">
              <w:rPr>
                <w:color w:val="000000"/>
              </w:rPr>
              <w:t>2</w:t>
            </w:r>
          </w:p>
        </w:tc>
        <w:tc>
          <w:tcPr>
            <w:tcW w:w="5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AE3D64" w:rsidRDefault="00697435" w:rsidP="0042759E">
            <w:pPr>
              <w:pStyle w:val="p12"/>
              <w:spacing w:before="0" w:beforeAutospacing="0" w:after="0" w:afterAutospacing="0" w:line="240" w:lineRule="atLeast"/>
              <w:ind w:left="127" w:right="127"/>
              <w:jc w:val="both"/>
              <w:rPr>
                <w:rStyle w:val="s2"/>
                <w:color w:val="000000"/>
              </w:rPr>
            </w:pPr>
            <w:r w:rsidRPr="00AE3D64">
              <w:rPr>
                <w:b/>
                <w:color w:val="000000"/>
              </w:rPr>
              <w:t>Конструирование.</w:t>
            </w:r>
            <w:r w:rsidRPr="00AE3D64">
              <w:rPr>
                <w:rStyle w:val="s4"/>
                <w:bCs/>
                <w:color w:val="000000"/>
              </w:rPr>
              <w:t xml:space="preserve"> </w:t>
            </w:r>
            <w:r w:rsidRPr="00AE3D64">
              <w:rPr>
                <w:rStyle w:val="s2"/>
                <w:color w:val="000000"/>
              </w:rPr>
              <w:t xml:space="preserve">Знакомство со средой программирования </w:t>
            </w:r>
            <w:r w:rsidRPr="00AE3D64">
              <w:rPr>
                <w:rStyle w:val="s2"/>
                <w:color w:val="000000"/>
                <w:u w:val="single"/>
              </w:rPr>
              <w:t>Min</w:t>
            </w:r>
            <w:r w:rsidRPr="00AE3D64">
              <w:rPr>
                <w:rStyle w:val="s2"/>
                <w:color w:val="000000"/>
              </w:rPr>
              <w:t xml:space="preserve">dstorms  </w:t>
            </w:r>
            <w:r w:rsidRPr="00AE3D64">
              <w:rPr>
                <w:rStyle w:val="s2"/>
                <w:color w:val="000000"/>
                <w:lang w:val="en-US"/>
              </w:rPr>
              <w:t>EV</w:t>
            </w:r>
            <w:r w:rsidRPr="00AE3D64">
              <w:rPr>
                <w:rStyle w:val="s2"/>
                <w:color w:val="000000"/>
              </w:rPr>
              <w:t xml:space="preserve">3. </w:t>
            </w:r>
          </w:p>
          <w:p w:rsidR="00697435" w:rsidRPr="00AE3D64" w:rsidRDefault="00697435" w:rsidP="0042759E">
            <w:pPr>
              <w:pStyle w:val="p12"/>
              <w:spacing w:before="0" w:beforeAutospacing="0" w:after="0" w:afterAutospacing="0" w:line="240" w:lineRule="atLeast"/>
              <w:ind w:left="127" w:right="127"/>
              <w:jc w:val="both"/>
              <w:rPr>
                <w:color w:val="000000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20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5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15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зачет</w:t>
            </w:r>
          </w:p>
        </w:tc>
      </w:tr>
      <w:tr w:rsidR="00697435" w:rsidRPr="0060205F" w:rsidTr="0042759E">
        <w:trPr>
          <w:trHeight w:val="552"/>
        </w:trPr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AE3D64" w:rsidRDefault="00697435" w:rsidP="0042759E">
            <w:pPr>
              <w:pStyle w:val="p12"/>
              <w:spacing w:before="0" w:beforeAutospacing="0" w:after="0" w:afterAutospacing="0" w:line="240" w:lineRule="atLeast"/>
              <w:rPr>
                <w:color w:val="000000"/>
              </w:rPr>
            </w:pPr>
            <w:r w:rsidRPr="00AE3D64">
              <w:rPr>
                <w:color w:val="000000"/>
              </w:rPr>
              <w:t>3</w:t>
            </w:r>
          </w:p>
        </w:tc>
        <w:tc>
          <w:tcPr>
            <w:tcW w:w="5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AE3D64" w:rsidRDefault="00697435" w:rsidP="0042759E">
            <w:pPr>
              <w:pStyle w:val="p12"/>
              <w:spacing w:before="0" w:beforeAutospacing="0" w:after="0" w:afterAutospacing="0" w:line="240" w:lineRule="atLeast"/>
              <w:ind w:left="127" w:right="127"/>
              <w:jc w:val="both"/>
              <w:rPr>
                <w:rStyle w:val="s2"/>
                <w:color w:val="000000"/>
              </w:rPr>
            </w:pPr>
            <w:r w:rsidRPr="00AE3D64">
              <w:rPr>
                <w:b/>
                <w:color w:val="000000"/>
              </w:rPr>
              <w:t>Программирование.</w:t>
            </w:r>
            <w:r w:rsidRPr="00AE3D64">
              <w:rPr>
                <w:color w:val="000000"/>
              </w:rPr>
              <w:t xml:space="preserve"> Работа в с</w:t>
            </w:r>
            <w:r w:rsidRPr="00AE3D64">
              <w:rPr>
                <w:rStyle w:val="s2"/>
                <w:color w:val="000000"/>
              </w:rPr>
              <w:t xml:space="preserve">реде программирования Mindstorms  </w:t>
            </w:r>
            <w:r w:rsidRPr="00AE3D64">
              <w:rPr>
                <w:rStyle w:val="s2"/>
                <w:color w:val="000000"/>
                <w:lang w:val="en-US"/>
              </w:rPr>
              <w:t>EV</w:t>
            </w:r>
            <w:r w:rsidRPr="00AE3D64">
              <w:rPr>
                <w:rStyle w:val="s2"/>
                <w:color w:val="000000"/>
              </w:rPr>
              <w:t xml:space="preserve">3. </w:t>
            </w:r>
          </w:p>
          <w:p w:rsidR="00697435" w:rsidRPr="00AE3D64" w:rsidRDefault="00697435" w:rsidP="0042759E">
            <w:pPr>
              <w:pStyle w:val="p12"/>
              <w:spacing w:before="0" w:beforeAutospacing="0" w:after="0" w:afterAutospacing="0" w:line="240" w:lineRule="atLeast"/>
              <w:ind w:left="127" w:right="127"/>
              <w:jc w:val="both"/>
              <w:rPr>
                <w:color w:val="000000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5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2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3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зачет</w:t>
            </w:r>
          </w:p>
        </w:tc>
      </w:tr>
      <w:tr w:rsidR="00697435" w:rsidRPr="0060205F" w:rsidTr="0042759E">
        <w:trPr>
          <w:trHeight w:val="553"/>
        </w:trPr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2"/>
              <w:spacing w:before="0" w:beforeAutospacing="0" w:after="0" w:afterAutospacing="0" w:line="240" w:lineRule="atLeast"/>
            </w:pPr>
            <w:r w:rsidRPr="0042759E">
              <w:t>4</w:t>
            </w:r>
          </w:p>
        </w:tc>
        <w:tc>
          <w:tcPr>
            <w:tcW w:w="5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AE3D64" w:rsidRDefault="00697435" w:rsidP="0042759E">
            <w:pPr>
              <w:pStyle w:val="p12"/>
              <w:spacing w:before="0" w:beforeAutospacing="0" w:after="0" w:afterAutospacing="0" w:line="240" w:lineRule="atLeast"/>
              <w:ind w:left="127" w:right="127"/>
              <w:jc w:val="both"/>
              <w:rPr>
                <w:b/>
              </w:rPr>
            </w:pPr>
            <w:r w:rsidRPr="00AE3D64">
              <w:rPr>
                <w:b/>
              </w:rPr>
              <w:t xml:space="preserve">Проектная деятельность в группах. </w:t>
            </w:r>
          </w:p>
          <w:p w:rsidR="00697435" w:rsidRPr="0042759E" w:rsidRDefault="00697435" w:rsidP="0042759E">
            <w:pPr>
              <w:pStyle w:val="p12"/>
              <w:spacing w:before="0" w:beforeAutospacing="0" w:after="0" w:afterAutospacing="0" w:line="240" w:lineRule="atLeast"/>
              <w:ind w:left="127" w:right="127"/>
              <w:jc w:val="both"/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4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4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зачет</w:t>
            </w:r>
          </w:p>
        </w:tc>
      </w:tr>
      <w:tr w:rsidR="00697435" w:rsidRPr="0060205F" w:rsidTr="0042759E">
        <w:trPr>
          <w:trHeight w:val="552"/>
        </w:trPr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2"/>
              <w:spacing w:before="0" w:beforeAutospacing="0" w:after="0" w:afterAutospacing="0" w:line="240" w:lineRule="atLeast"/>
            </w:pPr>
            <w:r w:rsidRPr="0042759E">
              <w:t>5</w:t>
            </w:r>
          </w:p>
        </w:tc>
        <w:tc>
          <w:tcPr>
            <w:tcW w:w="5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2"/>
              <w:spacing w:before="0" w:beforeAutospacing="0" w:after="0" w:afterAutospacing="0" w:line="240" w:lineRule="atLeast"/>
              <w:ind w:left="127"/>
            </w:pPr>
            <w:r w:rsidRPr="00AE3D64">
              <w:rPr>
                <w:b/>
              </w:rPr>
              <w:t>Итоговое занятие.</w:t>
            </w:r>
            <w:r w:rsidRPr="0042759E">
              <w:t xml:space="preserve"> Выставка работ обучающихся. </w:t>
            </w:r>
          </w:p>
          <w:p w:rsidR="00697435" w:rsidRPr="0042759E" w:rsidRDefault="00697435" w:rsidP="0042759E">
            <w:pPr>
              <w:pStyle w:val="p12"/>
              <w:spacing w:before="0" w:beforeAutospacing="0" w:after="0" w:afterAutospacing="0" w:line="240" w:lineRule="atLeast"/>
              <w:ind w:left="127"/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2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2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проект</w:t>
            </w:r>
          </w:p>
        </w:tc>
      </w:tr>
      <w:tr w:rsidR="00697435" w:rsidRPr="0060205F" w:rsidTr="0042759E">
        <w:trPr>
          <w:trHeight w:val="553"/>
        </w:trPr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1"/>
              <w:spacing w:before="0" w:beforeAutospacing="0" w:after="0" w:afterAutospacing="0" w:line="240" w:lineRule="atLeast"/>
            </w:pPr>
          </w:p>
        </w:tc>
        <w:tc>
          <w:tcPr>
            <w:tcW w:w="5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8C78A0" w:rsidRDefault="00697435" w:rsidP="0042759E">
            <w:pPr>
              <w:pStyle w:val="p11"/>
              <w:spacing w:before="0" w:beforeAutospacing="0" w:after="0" w:afterAutospacing="0" w:line="240" w:lineRule="atLeast"/>
              <w:rPr>
                <w:b/>
              </w:rPr>
            </w:pPr>
            <w:r w:rsidRPr="008C78A0">
              <w:rPr>
                <w:b/>
              </w:rPr>
              <w:t>Всего: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32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8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24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</w:tr>
    </w:tbl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Pr="00AE3D64" w:rsidRDefault="00697435" w:rsidP="0042759E">
      <w:pPr>
        <w:pStyle w:val="Heading2"/>
        <w:pageBreakBefore/>
        <w:widowControl w:val="0"/>
        <w:suppressAutoHyphens/>
        <w:spacing w:before="0" w:after="0" w:line="240" w:lineRule="atLeast"/>
        <w:jc w:val="center"/>
        <w:rPr>
          <w:rFonts w:ascii="Times New Roman" w:hAnsi="Times New Roman"/>
          <w:i w:val="0"/>
          <w:color w:val="000000"/>
          <w:sz w:val="24"/>
          <w:szCs w:val="24"/>
          <w:lang w:eastAsia="ar-SA"/>
        </w:rPr>
      </w:pPr>
      <w:r w:rsidRPr="00AE3D64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>Содержание учебного плана образовательной программы  «Первый шаг в робототехнику»        2 год обучения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697435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4"/>
          <w:b/>
          <w:bCs/>
          <w:color w:val="000000"/>
        </w:rPr>
      </w:pPr>
      <w:r>
        <w:rPr>
          <w:rStyle w:val="s4"/>
          <w:b/>
          <w:bCs/>
          <w:color w:val="000000"/>
        </w:rPr>
        <w:t>Тема 1: Введение</w:t>
      </w:r>
      <w:r w:rsidRPr="00AE3D64">
        <w:rPr>
          <w:rStyle w:val="s4"/>
          <w:b/>
          <w:bCs/>
          <w:color w:val="000000"/>
        </w:rPr>
        <w:t xml:space="preserve">-1 </w:t>
      </w:r>
      <w:r>
        <w:rPr>
          <w:rStyle w:val="s4"/>
          <w:b/>
          <w:bCs/>
          <w:color w:val="000000"/>
        </w:rPr>
        <w:t>час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rStyle w:val="apple-converted-space"/>
          <w:b/>
          <w:bCs/>
          <w:color w:val="000000"/>
        </w:rPr>
        <w:t> </w:t>
      </w:r>
      <w:r w:rsidRPr="0042759E">
        <w:rPr>
          <w:color w:val="000000"/>
        </w:rPr>
        <w:t>Правила поведения и ТБ в кабинете информатики и при работе с конструкторами.</w:t>
      </w:r>
    </w:p>
    <w:p w:rsidR="00697435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4"/>
          <w:b/>
          <w:bCs/>
          <w:color w:val="000000"/>
        </w:rPr>
      </w:pPr>
      <w:r w:rsidRPr="0042759E">
        <w:rPr>
          <w:rStyle w:val="s4"/>
          <w:b/>
          <w:bCs/>
          <w:color w:val="000000"/>
        </w:rPr>
        <w:t>Тема 2:Конструирование</w:t>
      </w:r>
      <w:r>
        <w:rPr>
          <w:rStyle w:val="s4"/>
          <w:b/>
          <w:bCs/>
          <w:color w:val="000000"/>
        </w:rPr>
        <w:t>-20 часов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rStyle w:val="apple-converted-space"/>
          <w:b/>
          <w:bCs/>
          <w:color w:val="000000"/>
        </w:rPr>
        <w:t> </w:t>
      </w:r>
      <w:r w:rsidRPr="0042759E">
        <w:rPr>
          <w:rStyle w:val="s2"/>
          <w:color w:val="000000"/>
        </w:rPr>
        <w:t xml:space="preserve">Правила работы с конструктором Lego. Основные детали. Спецификация. Знакомство с </w:t>
      </w:r>
      <w:r>
        <w:rPr>
          <w:rStyle w:val="s2"/>
          <w:color w:val="000000"/>
          <w:lang w:val="en-US"/>
        </w:rPr>
        <w:t>EV</w:t>
      </w:r>
      <w:r w:rsidRPr="00D25304">
        <w:rPr>
          <w:rStyle w:val="s2"/>
          <w:color w:val="000000"/>
        </w:rPr>
        <w:t>3</w:t>
      </w:r>
      <w:r w:rsidRPr="0042759E">
        <w:rPr>
          <w:rStyle w:val="s2"/>
          <w:color w:val="000000"/>
        </w:rPr>
        <w:t>. Кнопки управления. Сбор непрограммируемых моделей. Передача и запуск программы. Составление простейшей программы по шаблону. Параметры мотора и лампочки. Изучение влияния параметров на работу модели. Знакомство с датчиками. Датчики и их параметры: Датчик касания; Инфракрасный передатчик; Датчик освещенности. Модель «Выключатель света». Сборка модели. Разработка и сбор собственных моделей. Демонстрация моделей.</w:t>
      </w:r>
    </w:p>
    <w:p w:rsidR="00697435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4"/>
          <w:b/>
          <w:bCs/>
          <w:color w:val="000000"/>
        </w:rPr>
      </w:pPr>
      <w:r>
        <w:rPr>
          <w:rStyle w:val="s4"/>
          <w:b/>
          <w:bCs/>
          <w:color w:val="000000"/>
        </w:rPr>
        <w:t>Тема 3: Программирование</w:t>
      </w:r>
      <w:r w:rsidRPr="00AE3D64">
        <w:rPr>
          <w:rStyle w:val="s4"/>
          <w:b/>
          <w:bCs/>
          <w:color w:val="000000"/>
        </w:rPr>
        <w:t>-</w:t>
      </w:r>
      <w:r>
        <w:rPr>
          <w:rStyle w:val="s4"/>
          <w:b/>
          <w:bCs/>
          <w:color w:val="000000"/>
        </w:rPr>
        <w:t xml:space="preserve"> </w:t>
      </w:r>
      <w:r w:rsidRPr="00AE3D64">
        <w:rPr>
          <w:rStyle w:val="s4"/>
          <w:b/>
          <w:bCs/>
          <w:color w:val="000000"/>
        </w:rPr>
        <w:t xml:space="preserve">5 </w:t>
      </w:r>
      <w:r>
        <w:rPr>
          <w:rStyle w:val="s4"/>
          <w:b/>
          <w:bCs/>
          <w:color w:val="000000"/>
        </w:rPr>
        <w:t>часов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rStyle w:val="s4"/>
          <w:b/>
          <w:bCs/>
          <w:color w:val="000000"/>
        </w:rPr>
        <w:t xml:space="preserve"> </w:t>
      </w:r>
      <w:r w:rsidRPr="0042759E">
        <w:rPr>
          <w:rStyle w:val="s2"/>
          <w:color w:val="000000"/>
        </w:rPr>
        <w:t xml:space="preserve">Визуальные языки программирования. Уровни сложности. Передача и запуск программ. Окно инструментов. Изображение команд в программе и на схеме. Работа с пиктограммами, соединение команд. Знакомство с командами: запусти мотор вперед; включи лампочку; жди; запусти мотор назад; стоп Составления программы по шаблону. Составление программ на различные траектория движения. Сборка модели с использованием мотора. </w:t>
      </w:r>
    </w:p>
    <w:p w:rsidR="00697435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rStyle w:val="s4"/>
          <w:b/>
          <w:bCs/>
          <w:color w:val="000000"/>
        </w:rPr>
      </w:pPr>
      <w:r w:rsidRPr="0042759E">
        <w:rPr>
          <w:rStyle w:val="s4"/>
          <w:b/>
          <w:bCs/>
          <w:color w:val="000000"/>
        </w:rPr>
        <w:t>Тема 4: П</w:t>
      </w:r>
      <w:r>
        <w:rPr>
          <w:rStyle w:val="s4"/>
          <w:b/>
          <w:bCs/>
          <w:color w:val="000000"/>
        </w:rPr>
        <w:t>роектная деятельность в группах -4 часа</w:t>
      </w:r>
    </w:p>
    <w:p w:rsidR="00697435" w:rsidRPr="0042759E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color w:val="000000"/>
        </w:rPr>
      </w:pPr>
      <w:r w:rsidRPr="0042759E">
        <w:rPr>
          <w:rStyle w:val="s4"/>
          <w:b/>
          <w:bCs/>
          <w:color w:val="000000"/>
        </w:rPr>
        <w:t xml:space="preserve"> </w:t>
      </w:r>
      <w:r w:rsidRPr="0042759E">
        <w:rPr>
          <w:color w:val="000000"/>
        </w:rPr>
        <w:t>Разработка собственных моделей в группах, подготовка к мероприятиям, связанным с ЛЕГО. Выработка и утверждение темы, в рамках которой будет реализовываться проект. Конструирование модели, ее программирование группой разработчиков. Изучение полей  для тестирования моделей роботов. Презентация моделей. Выставки.  Соревнования.</w:t>
      </w:r>
    </w:p>
    <w:p w:rsidR="00697435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4"/>
          <w:b/>
          <w:bCs/>
          <w:color w:val="000000"/>
        </w:rPr>
      </w:pPr>
      <w:r w:rsidRPr="0042759E">
        <w:rPr>
          <w:rStyle w:val="s4"/>
          <w:b/>
          <w:bCs/>
          <w:color w:val="000000"/>
        </w:rPr>
        <w:t>Тема 5: Повторение изу</w:t>
      </w:r>
      <w:r>
        <w:rPr>
          <w:rStyle w:val="s4"/>
          <w:b/>
          <w:bCs/>
          <w:color w:val="000000"/>
        </w:rPr>
        <w:t>ченного в течении учебного года-2 часа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rStyle w:val="s4"/>
          <w:b/>
          <w:bCs/>
          <w:color w:val="000000"/>
        </w:rPr>
        <w:t xml:space="preserve"> </w:t>
      </w:r>
      <w:r w:rsidRPr="0042759E">
        <w:rPr>
          <w:rStyle w:val="s4"/>
          <w:bCs/>
          <w:color w:val="000000"/>
        </w:rPr>
        <w:t>Итоговое занятие.</w:t>
      </w:r>
      <w:r w:rsidRPr="0042759E">
        <w:rPr>
          <w:rStyle w:val="s4"/>
          <w:b/>
          <w:bCs/>
          <w:color w:val="000000"/>
        </w:rPr>
        <w:t xml:space="preserve"> </w:t>
      </w:r>
      <w:r w:rsidRPr="0042759E">
        <w:t>Выставка работ обучающихся.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Default="00697435">
      <w:pPr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br w:type="page"/>
      </w:r>
    </w:p>
    <w:p w:rsidR="00697435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b/>
          <w:bCs/>
          <w:iCs/>
          <w:color w:val="000000"/>
          <w:sz w:val="24"/>
          <w:szCs w:val="24"/>
        </w:rPr>
        <w:t>Учебный план 3 год обучения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tbl>
      <w:tblPr>
        <w:tblW w:w="10518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97"/>
        <w:gridCol w:w="4966"/>
        <w:gridCol w:w="893"/>
        <w:gridCol w:w="1192"/>
        <w:gridCol w:w="1351"/>
        <w:gridCol w:w="1319"/>
      </w:tblGrid>
      <w:tr w:rsidR="00697435" w:rsidRPr="0060205F" w:rsidTr="00B845E4">
        <w:tc>
          <w:tcPr>
            <w:tcW w:w="79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</w:p>
        </w:tc>
        <w:tc>
          <w:tcPr>
            <w:tcW w:w="49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  <w:r w:rsidRPr="00B845E4">
              <w:rPr>
                <w:rStyle w:val="s1"/>
                <w:b/>
                <w:bCs/>
              </w:rPr>
              <w:t>Тема занятия</w:t>
            </w:r>
          </w:p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34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B845E4">
              <w:rPr>
                <w:rStyle w:val="s1"/>
                <w:b/>
                <w:bCs/>
              </w:rPr>
              <w:t>Кол-во часов</w:t>
            </w:r>
          </w:p>
        </w:tc>
        <w:tc>
          <w:tcPr>
            <w:tcW w:w="13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  <w:r w:rsidRPr="00B845E4">
              <w:rPr>
                <w:b/>
                <w:lang w:eastAsia="ar-SA"/>
              </w:rPr>
              <w:t>Формы аттестации/ контроля</w:t>
            </w:r>
          </w:p>
        </w:tc>
      </w:tr>
      <w:tr w:rsidR="00697435" w:rsidRPr="0060205F" w:rsidTr="00B845E4">
        <w:tc>
          <w:tcPr>
            <w:tcW w:w="7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B845E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66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B845E4">
              <w:rPr>
                <w:rStyle w:val="s1"/>
                <w:b/>
                <w:bCs/>
              </w:rPr>
              <w:t>Всего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B845E4">
              <w:rPr>
                <w:rStyle w:val="s1"/>
                <w:b/>
                <w:bCs/>
              </w:rPr>
              <w:t>Теория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B845E4">
              <w:rPr>
                <w:rStyle w:val="s1"/>
                <w:b/>
                <w:bCs/>
              </w:rPr>
              <w:t>Практика</w:t>
            </w:r>
          </w:p>
        </w:tc>
        <w:tc>
          <w:tcPr>
            <w:tcW w:w="13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</w:p>
        </w:tc>
      </w:tr>
      <w:tr w:rsidR="00697435" w:rsidRPr="0060205F" w:rsidTr="00B845E4">
        <w:trPr>
          <w:trHeight w:val="1405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B845E4">
              <w:t>1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35" w:rsidRPr="00B845E4" w:rsidRDefault="00697435" w:rsidP="00B845E4">
            <w:pPr>
              <w:pStyle w:val="p2"/>
              <w:spacing w:before="0" w:beforeAutospacing="0" w:after="0" w:afterAutospacing="0" w:line="240" w:lineRule="atLeast"/>
            </w:pPr>
            <w:r w:rsidRPr="00B845E4">
              <w:rPr>
                <w:b/>
              </w:rPr>
              <w:t>Вводное занятие.</w:t>
            </w:r>
            <w:r w:rsidRPr="00B845E4">
              <w:t xml:space="preserve"> Инструктаж по технике безопасности  и ПДД.</w:t>
            </w:r>
            <w:r w:rsidRPr="00B845E4">
              <w:rPr>
                <w:color w:val="000000"/>
              </w:rPr>
              <w:t xml:space="preserve"> Правила поведения  в кабинете информатики  при работе с компьютерами и конструкторами. 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B845E4">
              <w:t>1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B845E4"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60205F" w:rsidRDefault="00697435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697435" w:rsidRPr="0060205F" w:rsidTr="00B845E4">
        <w:trPr>
          <w:trHeight w:val="1183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>
              <w:rPr>
                <w:rStyle w:val="s1"/>
                <w:bCs/>
              </w:rPr>
              <w:t>2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after="0" w:afterAutospacing="0" w:line="240" w:lineRule="atLeast"/>
            </w:pPr>
            <w:r w:rsidRPr="00B845E4">
              <w:rPr>
                <w:rStyle w:val="s1"/>
                <w:b/>
                <w:bCs/>
              </w:rPr>
              <w:t>Конструирование и программирование творческого робота.</w:t>
            </w:r>
            <w:r w:rsidRPr="00B845E4">
              <w:rPr>
                <w:rStyle w:val="s1"/>
                <w:bCs/>
              </w:rPr>
              <w:t xml:space="preserve"> </w:t>
            </w:r>
            <w:r w:rsidRPr="00B845E4">
              <w:rPr>
                <w:rStyle w:val="s1"/>
                <w:b/>
                <w:bCs/>
              </w:rPr>
              <w:t>Изучение среды управления и программирования.</w:t>
            </w:r>
            <w:r w:rsidRPr="00B845E4">
              <w:rPr>
                <w:rStyle w:val="s1"/>
                <w:bCs/>
              </w:rPr>
              <w:t xml:space="preserve"> 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10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2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8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зачет</w:t>
            </w:r>
          </w:p>
        </w:tc>
      </w:tr>
      <w:tr w:rsidR="00697435" w:rsidRPr="0060205F" w:rsidTr="00B845E4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6"/>
              <w:spacing w:before="0" w:beforeAutospacing="0" w:after="0" w:afterAutospacing="0" w:line="240" w:lineRule="atLeast"/>
              <w:ind w:right="199"/>
              <w:jc w:val="center"/>
              <w:rPr>
                <w:rStyle w:val="s1"/>
                <w:bCs/>
              </w:rPr>
            </w:pPr>
            <w:r>
              <w:rPr>
                <w:rStyle w:val="s1"/>
                <w:bCs/>
              </w:rPr>
              <w:t>3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B845E4">
              <w:rPr>
                <w:rStyle w:val="s1"/>
                <w:b/>
                <w:bCs/>
              </w:rPr>
              <w:t xml:space="preserve">Проектная деятельность в группах. Разработка творческих проектов. </w:t>
            </w:r>
            <w:r w:rsidRPr="00B845E4">
              <w:t>Сборка и исследование  моделей роботов на выбор. Интернет - материалы.</w:t>
            </w:r>
            <w:r w:rsidRPr="00B845E4">
              <w:rPr>
                <w:rStyle w:val="s1"/>
                <w:bCs/>
              </w:rPr>
              <w:t xml:space="preserve"> Соревнования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8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7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проект</w:t>
            </w:r>
          </w:p>
        </w:tc>
      </w:tr>
      <w:tr w:rsidR="00697435" w:rsidRPr="0060205F" w:rsidTr="00B845E4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>
              <w:rPr>
                <w:rStyle w:val="s1"/>
                <w:bCs/>
              </w:rPr>
              <w:t>4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after="0" w:afterAutospacing="0" w:line="240" w:lineRule="atLeast"/>
            </w:pPr>
            <w:r w:rsidRPr="00B845E4">
              <w:rPr>
                <w:rStyle w:val="s1"/>
                <w:bCs/>
              </w:rPr>
              <w:t xml:space="preserve"> </w:t>
            </w:r>
            <w:r w:rsidRPr="00B845E4">
              <w:rPr>
                <w:rStyle w:val="s1"/>
                <w:b/>
                <w:bCs/>
              </w:rPr>
              <w:t xml:space="preserve">Работа в средах программирования Lego Mindstorms </w:t>
            </w:r>
            <w:r w:rsidRPr="00B845E4">
              <w:rPr>
                <w:b/>
                <w:lang w:val="en-US"/>
              </w:rPr>
              <w:t>EV</w:t>
            </w:r>
            <w:r w:rsidRPr="00B845E4">
              <w:rPr>
                <w:b/>
              </w:rPr>
              <w:t>3.</w:t>
            </w:r>
            <w:r w:rsidRPr="00B845E4">
              <w:t xml:space="preserve">  Сборка  и исследование  моделей роботов на выбор.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9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6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зачет</w:t>
            </w:r>
          </w:p>
        </w:tc>
      </w:tr>
      <w:tr w:rsidR="00697435" w:rsidRPr="0060205F" w:rsidTr="00B845E4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6"/>
              <w:spacing w:before="0" w:beforeAutospacing="0" w:after="0" w:afterAutospacing="0" w:line="240" w:lineRule="atLeast"/>
              <w:ind w:right="199"/>
              <w:jc w:val="center"/>
              <w:rPr>
                <w:rStyle w:val="s1"/>
                <w:bCs/>
              </w:rPr>
            </w:pPr>
            <w:r>
              <w:rPr>
                <w:rStyle w:val="s1"/>
                <w:bCs/>
              </w:rPr>
              <w:t>5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B845E4">
              <w:rPr>
                <w:rStyle w:val="s1"/>
                <w:b/>
                <w:bCs/>
              </w:rPr>
              <w:t>Передовые направления в робототехнике XXI века.</w:t>
            </w:r>
            <w:r w:rsidRPr="00B845E4">
              <w:rPr>
                <w:rStyle w:val="s1"/>
                <w:bCs/>
              </w:rPr>
              <w:t xml:space="preserve"> Разработка проектов по группам. 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2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1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опрос</w:t>
            </w:r>
          </w:p>
        </w:tc>
      </w:tr>
      <w:tr w:rsidR="00697435" w:rsidRPr="0060205F" w:rsidTr="00B845E4">
        <w:trPr>
          <w:trHeight w:val="605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0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>
              <w:rPr>
                <w:rStyle w:val="s1"/>
                <w:bCs/>
              </w:rPr>
              <w:t>6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B845E4">
            <w:pPr>
              <w:spacing w:after="0" w:line="240" w:lineRule="atLeast"/>
              <w:rPr>
                <w:rStyle w:val="s1"/>
                <w:rFonts w:ascii="Times New Roman" w:hAnsi="Times New Roman"/>
                <w:b/>
                <w:bCs/>
                <w:sz w:val="24"/>
                <w:szCs w:val="24"/>
              </w:rPr>
            </w:pPr>
            <w:r w:rsidRPr="0060205F">
              <w:rPr>
                <w:rStyle w:val="s1"/>
                <w:rFonts w:ascii="Times New Roman" w:hAnsi="Times New Roman"/>
                <w:b/>
                <w:bCs/>
                <w:sz w:val="24"/>
                <w:szCs w:val="24"/>
              </w:rPr>
              <w:t>Показательные выступления. Итоговое занятие.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after="0" w:line="240" w:lineRule="atLeast"/>
              <w:jc w:val="center"/>
              <w:rPr>
                <w:rStyle w:val="s1"/>
                <w:rFonts w:ascii="Times New Roman" w:hAnsi="Times New Roman"/>
                <w:bCs/>
                <w:sz w:val="24"/>
                <w:szCs w:val="24"/>
              </w:rPr>
            </w:pPr>
            <w:r w:rsidRPr="0060205F">
              <w:rPr>
                <w:rStyle w:val="s1"/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2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проект</w:t>
            </w:r>
          </w:p>
        </w:tc>
      </w:tr>
      <w:tr w:rsidR="00697435" w:rsidRPr="0060205F" w:rsidTr="00B845E4">
        <w:trPr>
          <w:trHeight w:val="518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8C78A0" w:rsidRDefault="00697435" w:rsidP="00B845E4">
            <w:pPr>
              <w:pStyle w:val="p10"/>
              <w:spacing w:before="0" w:beforeAutospacing="0" w:after="0" w:afterAutospacing="0" w:line="240" w:lineRule="atLeast"/>
              <w:rPr>
                <w:rStyle w:val="s1"/>
                <w:b/>
                <w:bCs/>
              </w:rPr>
            </w:pP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8C78A0" w:rsidRDefault="00697435" w:rsidP="00B845E4">
            <w:pPr>
              <w:pStyle w:val="p10"/>
              <w:spacing w:before="0" w:beforeAutospacing="0" w:after="0" w:afterAutospacing="0" w:line="240" w:lineRule="atLeast"/>
              <w:rPr>
                <w:rStyle w:val="s1"/>
                <w:b/>
                <w:bCs/>
              </w:rPr>
            </w:pPr>
            <w:r w:rsidRPr="008C78A0">
              <w:rPr>
                <w:b/>
              </w:rPr>
              <w:t>Всего: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1"/>
              <w:spacing w:before="0" w:beforeAutospacing="0" w:after="0" w:afterAutospacing="0" w:line="240" w:lineRule="atLeast"/>
              <w:jc w:val="center"/>
            </w:pPr>
            <w:r w:rsidRPr="00B845E4">
              <w:t>32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8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B845E4">
              <w:t>24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</w:tr>
    </w:tbl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697435" w:rsidRPr="00B845E4" w:rsidRDefault="00697435" w:rsidP="0042759E">
      <w:pPr>
        <w:pStyle w:val="Heading2"/>
        <w:pageBreakBefore/>
        <w:widowControl w:val="0"/>
        <w:suppressAutoHyphens/>
        <w:spacing w:before="0" w:after="0" w:line="240" w:lineRule="atLeast"/>
        <w:jc w:val="center"/>
        <w:rPr>
          <w:rFonts w:ascii="Times New Roman" w:hAnsi="Times New Roman"/>
          <w:i w:val="0"/>
          <w:color w:val="000000"/>
          <w:sz w:val="24"/>
          <w:szCs w:val="24"/>
          <w:lang w:eastAsia="ar-SA"/>
        </w:rPr>
      </w:pPr>
      <w:r w:rsidRPr="00B845E4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 xml:space="preserve">Содержание учебного плана образовательной программы  «Первый шаг в робототехнику» </w:t>
      </w:r>
      <w:r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 xml:space="preserve">       3</w:t>
      </w:r>
      <w:r w:rsidRPr="00B845E4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 xml:space="preserve"> год обучения</w:t>
      </w:r>
    </w:p>
    <w:p w:rsidR="00697435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4"/>
          <w:b/>
          <w:bCs/>
          <w:color w:val="000000"/>
        </w:rPr>
      </w:pPr>
      <w:r w:rsidRPr="0042759E">
        <w:rPr>
          <w:rStyle w:val="s4"/>
          <w:b/>
          <w:bCs/>
          <w:color w:val="000000"/>
        </w:rPr>
        <w:t>Тема 1: Введение</w:t>
      </w:r>
      <w:r>
        <w:rPr>
          <w:rStyle w:val="s4"/>
          <w:b/>
          <w:bCs/>
          <w:color w:val="000000"/>
        </w:rPr>
        <w:t>- 1час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color w:val="000000"/>
        </w:rPr>
        <w:t>Правила поведения и ТБ в кабинете информатики и при работе с конструкторами.</w:t>
      </w:r>
    </w:p>
    <w:p w:rsidR="00697435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1"/>
          <w:b/>
          <w:bCs/>
        </w:rPr>
      </w:pPr>
      <w:r>
        <w:rPr>
          <w:rStyle w:val="s4"/>
          <w:b/>
          <w:bCs/>
          <w:color w:val="000000"/>
        </w:rPr>
        <w:t>Тема 2</w:t>
      </w:r>
      <w:r w:rsidRPr="0042759E">
        <w:rPr>
          <w:rStyle w:val="s4"/>
          <w:b/>
          <w:bCs/>
          <w:color w:val="000000"/>
        </w:rPr>
        <w:t>:</w:t>
      </w:r>
      <w:r w:rsidRPr="0042759E">
        <w:rPr>
          <w:rStyle w:val="s1"/>
          <w:b/>
          <w:bCs/>
        </w:rPr>
        <w:t xml:space="preserve"> Конструирование и программирование творческого робота. Изучение среды управления и программирования</w:t>
      </w:r>
      <w:r>
        <w:rPr>
          <w:rStyle w:val="s1"/>
          <w:b/>
          <w:bCs/>
        </w:rPr>
        <w:t>- 10 часов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rStyle w:val="apple-converted-space"/>
          <w:b/>
          <w:bCs/>
          <w:color w:val="000000"/>
        </w:rPr>
        <w:t> </w:t>
      </w:r>
      <w:r w:rsidRPr="0042759E">
        <w:rPr>
          <w:rStyle w:val="s1"/>
          <w:bCs/>
        </w:rPr>
        <w:t xml:space="preserve">Работа  с набором Lego Mindstorms </w:t>
      </w:r>
      <w:r w:rsidRPr="0042759E">
        <w:rPr>
          <w:lang w:val="en-US"/>
        </w:rPr>
        <w:t>EV</w:t>
      </w:r>
      <w:r w:rsidRPr="0042759E">
        <w:t xml:space="preserve">3. </w:t>
      </w:r>
      <w:r w:rsidRPr="0042759E">
        <w:rPr>
          <w:rStyle w:val="s1"/>
          <w:bCs/>
        </w:rPr>
        <w:t>Конструирование и программирование робота «Слон». Сборка робота высокой сложности:</w:t>
      </w:r>
      <w:r w:rsidRPr="0042759E">
        <w:rPr>
          <w:rStyle w:val="s1"/>
          <w:b/>
          <w:bCs/>
        </w:rPr>
        <w:t xml:space="preserve"> </w:t>
      </w:r>
      <w:r w:rsidRPr="0042759E">
        <w:rPr>
          <w:rStyle w:val="s1"/>
          <w:bCs/>
        </w:rPr>
        <w:t>р</w:t>
      </w:r>
      <w:r w:rsidRPr="0042759E">
        <w:t>обот «Крокодил». Загрузка готовых программ для управления роботом. Редактирование программ  и тестирование роботов. Регулирование параметров, при которых программы работают без ошибок. Создаём робота по алгоритму "</w:t>
      </w:r>
      <w:hyperlink r:id="rId7" w:tgtFrame="_blank" w:history="1">
        <w:r w:rsidRPr="0042759E">
          <w:rPr>
            <w:rStyle w:val="s3"/>
            <w:color w:val="000000"/>
          </w:rPr>
          <w:t>Четырехколёсный робот</w:t>
        </w:r>
      </w:hyperlink>
      <w:r w:rsidRPr="0042759E">
        <w:t>". Программирование</w:t>
      </w:r>
      <w:r w:rsidRPr="0042759E">
        <w:rPr>
          <w:rStyle w:val="s1"/>
          <w:b/>
          <w:bCs/>
        </w:rPr>
        <w:t xml:space="preserve"> </w:t>
      </w:r>
      <w:r w:rsidRPr="0042759E">
        <w:rPr>
          <w:rStyle w:val="s1"/>
          <w:bCs/>
        </w:rPr>
        <w:t>робота высокой сложности:</w:t>
      </w:r>
      <w:r w:rsidRPr="0042759E">
        <w:rPr>
          <w:rStyle w:val="s1"/>
          <w:b/>
          <w:bCs/>
        </w:rPr>
        <w:t xml:space="preserve"> </w:t>
      </w:r>
      <w:r w:rsidRPr="0042759E">
        <w:rPr>
          <w:rStyle w:val="s1"/>
          <w:bCs/>
        </w:rPr>
        <w:t>р</w:t>
      </w:r>
      <w:r w:rsidRPr="0042759E">
        <w:t>обот «Крокодил».</w:t>
      </w:r>
    </w:p>
    <w:p w:rsidR="00697435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rStyle w:val="s1"/>
          <w:b/>
          <w:bCs/>
        </w:rPr>
      </w:pPr>
      <w:r>
        <w:rPr>
          <w:rStyle w:val="s4"/>
          <w:b/>
          <w:bCs/>
          <w:color w:val="000000"/>
        </w:rPr>
        <w:t>Тема 3</w:t>
      </w:r>
      <w:r w:rsidRPr="0042759E">
        <w:rPr>
          <w:rStyle w:val="s4"/>
          <w:b/>
          <w:bCs/>
          <w:color w:val="000000"/>
        </w:rPr>
        <w:t xml:space="preserve">: Проектная деятельность в группах. </w:t>
      </w:r>
      <w:r w:rsidRPr="0042759E">
        <w:rPr>
          <w:rStyle w:val="s1"/>
          <w:b/>
          <w:bCs/>
        </w:rPr>
        <w:t>Разработка творческих проектов.</w:t>
      </w:r>
      <w:r>
        <w:rPr>
          <w:rStyle w:val="s1"/>
          <w:b/>
          <w:bCs/>
        </w:rPr>
        <w:t>- 8 часов</w:t>
      </w:r>
    </w:p>
    <w:p w:rsidR="00697435" w:rsidRPr="0042759E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color w:val="000000"/>
        </w:rPr>
      </w:pPr>
      <w:r w:rsidRPr="0042759E">
        <w:rPr>
          <w:rStyle w:val="s1"/>
          <w:bCs/>
        </w:rPr>
        <w:t xml:space="preserve">Конструирование и программирование робота: </w:t>
      </w:r>
      <w:r w:rsidRPr="0042759E">
        <w:t xml:space="preserve">сборка и программирование моделей для соревнований в формате «Кегельринг». </w:t>
      </w:r>
      <w:r w:rsidRPr="0042759E">
        <w:rPr>
          <w:rStyle w:val="s1"/>
          <w:bCs/>
        </w:rPr>
        <w:t>Разработка творческих проектов.</w:t>
      </w:r>
      <w:r w:rsidRPr="0042759E">
        <w:rPr>
          <w:rStyle w:val="s1"/>
          <w:b/>
          <w:bCs/>
        </w:rPr>
        <w:t xml:space="preserve"> </w:t>
      </w:r>
      <w:r w:rsidRPr="0042759E">
        <w:t xml:space="preserve">Проект автоматизированного устройства/установки или робота для трассы «Лабиринт». </w:t>
      </w:r>
      <w:r w:rsidRPr="0042759E">
        <w:rPr>
          <w:color w:val="000000"/>
        </w:rPr>
        <w:t>Разработка собственных моделей в группах, подготовка к мероприятиям, связанным с ЛЕГО. Выработка и утверждение темы, в рамках которой будет реализовываться проект. Конструирование модели, ее программирование группой разработчиков. Изучение полей  для тестирования моделей роботов. Презентация моделей. Выставки.  Соревнования.</w:t>
      </w:r>
    </w:p>
    <w:p w:rsidR="00697435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b/>
        </w:rPr>
      </w:pPr>
      <w:r>
        <w:rPr>
          <w:b/>
          <w:color w:val="000000"/>
        </w:rPr>
        <w:t>Тема 4</w:t>
      </w:r>
      <w:r w:rsidRPr="0042759E">
        <w:rPr>
          <w:b/>
          <w:color w:val="000000"/>
        </w:rPr>
        <w:t xml:space="preserve">: </w:t>
      </w:r>
      <w:r w:rsidRPr="0042759E">
        <w:rPr>
          <w:rStyle w:val="s1"/>
          <w:b/>
          <w:bCs/>
        </w:rPr>
        <w:t xml:space="preserve">Работа в средах программирования Lego Mindstorms </w:t>
      </w:r>
      <w:r w:rsidRPr="0042759E">
        <w:rPr>
          <w:b/>
          <w:lang w:val="en-US"/>
        </w:rPr>
        <w:t>EV</w:t>
      </w:r>
      <w:r w:rsidRPr="0042759E">
        <w:rPr>
          <w:b/>
        </w:rPr>
        <w:t>3</w:t>
      </w:r>
      <w:r>
        <w:rPr>
          <w:b/>
        </w:rPr>
        <w:t>-9 часов</w:t>
      </w:r>
    </w:p>
    <w:p w:rsidR="00697435" w:rsidRPr="0042759E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color w:val="000000"/>
        </w:rPr>
      </w:pPr>
      <w:r w:rsidRPr="0042759E">
        <w:t xml:space="preserve"> Сборка  и исследование  моделей роботов на выбор.</w:t>
      </w:r>
    </w:p>
    <w:p w:rsidR="00697435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rStyle w:val="s1"/>
          <w:b/>
          <w:bCs/>
        </w:rPr>
      </w:pPr>
      <w:r>
        <w:rPr>
          <w:b/>
          <w:color w:val="000000"/>
        </w:rPr>
        <w:t>Тема 5</w:t>
      </w:r>
      <w:r w:rsidRPr="0042759E">
        <w:rPr>
          <w:b/>
          <w:color w:val="000000"/>
        </w:rPr>
        <w:t xml:space="preserve">: </w:t>
      </w:r>
      <w:r w:rsidRPr="0042759E">
        <w:rPr>
          <w:rStyle w:val="s1"/>
          <w:b/>
          <w:bCs/>
        </w:rPr>
        <w:t>Передовые направления в робототехнике XXI века</w:t>
      </w:r>
      <w:r>
        <w:rPr>
          <w:rStyle w:val="s1"/>
          <w:b/>
          <w:bCs/>
        </w:rPr>
        <w:t>- 2 часа</w:t>
      </w:r>
    </w:p>
    <w:p w:rsidR="00697435" w:rsidRPr="0042759E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b/>
          <w:color w:val="000000"/>
        </w:rPr>
      </w:pPr>
      <w:r w:rsidRPr="0042759E">
        <w:rPr>
          <w:rStyle w:val="s1"/>
          <w:b/>
          <w:bCs/>
        </w:rPr>
        <w:t xml:space="preserve">   </w:t>
      </w:r>
      <w:r w:rsidRPr="0042759E">
        <w:rPr>
          <w:rStyle w:val="s1"/>
          <w:bCs/>
        </w:rPr>
        <w:t xml:space="preserve">Интернет материалы.   Обзор образовательных сайтов по робототехнике.         </w:t>
      </w:r>
      <w:r w:rsidRPr="0042759E">
        <w:rPr>
          <w:b/>
          <w:color w:val="000000"/>
        </w:rPr>
        <w:t xml:space="preserve">                                                                </w:t>
      </w:r>
    </w:p>
    <w:p w:rsidR="00697435" w:rsidRPr="00B845E4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4"/>
          <w:b/>
          <w:bCs/>
          <w:color w:val="000000"/>
        </w:rPr>
      </w:pPr>
      <w:r>
        <w:rPr>
          <w:rStyle w:val="s4"/>
          <w:b/>
          <w:bCs/>
          <w:color w:val="000000"/>
        </w:rPr>
        <w:t>Тема 6</w:t>
      </w:r>
      <w:r w:rsidRPr="0042759E">
        <w:rPr>
          <w:rStyle w:val="s4"/>
          <w:b/>
          <w:bCs/>
          <w:color w:val="000000"/>
        </w:rPr>
        <w:t xml:space="preserve">: </w:t>
      </w:r>
      <w:r w:rsidRPr="0042759E">
        <w:rPr>
          <w:rStyle w:val="s1"/>
          <w:b/>
          <w:bCs/>
        </w:rPr>
        <w:t>Показательные выступления. Итоговое заняти</w:t>
      </w:r>
      <w:r w:rsidRPr="00B845E4">
        <w:rPr>
          <w:rStyle w:val="s1"/>
          <w:b/>
          <w:bCs/>
        </w:rPr>
        <w:t>е</w:t>
      </w:r>
      <w:r w:rsidRPr="00B845E4">
        <w:rPr>
          <w:rStyle w:val="s4"/>
          <w:b/>
          <w:bCs/>
          <w:color w:val="000000"/>
        </w:rPr>
        <w:t>- 2 часа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rStyle w:val="s4"/>
          <w:b/>
          <w:bCs/>
          <w:color w:val="000000"/>
        </w:rPr>
        <w:t xml:space="preserve"> </w:t>
      </w:r>
      <w:r w:rsidRPr="0042759E">
        <w:t>Выставка творческих работ обучающихся. Соревнования.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97435" w:rsidRDefault="00697435">
      <w:pPr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br w:type="page"/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42759E">
        <w:rPr>
          <w:rFonts w:ascii="Times New Roman" w:hAnsi="Times New Roman"/>
          <w:b/>
          <w:bCs/>
          <w:iCs/>
          <w:color w:val="000000"/>
          <w:sz w:val="24"/>
          <w:szCs w:val="24"/>
        </w:rPr>
        <w:t>Учебный план 4 год обучения</w:t>
      </w:r>
    </w:p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tbl>
      <w:tblPr>
        <w:tblW w:w="1078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24"/>
        <w:gridCol w:w="5387"/>
        <w:gridCol w:w="1134"/>
        <w:gridCol w:w="992"/>
        <w:gridCol w:w="850"/>
        <w:gridCol w:w="1701"/>
      </w:tblGrid>
      <w:tr w:rsidR="00697435" w:rsidRPr="0060205F" w:rsidTr="00B845E4">
        <w:tc>
          <w:tcPr>
            <w:tcW w:w="7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</w:pPr>
            <w:r w:rsidRPr="00B845E4">
              <w:rPr>
                <w:rStyle w:val="s1"/>
                <w:b/>
                <w:bCs/>
                <w:color w:val="000000"/>
              </w:rPr>
              <w:t>№ раздела</w:t>
            </w:r>
          </w:p>
        </w:tc>
        <w:tc>
          <w:tcPr>
            <w:tcW w:w="5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  <w:rPr>
                <w:rStyle w:val="s1"/>
                <w:b/>
                <w:bCs/>
                <w:color w:val="000000"/>
              </w:rPr>
            </w:pPr>
          </w:p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</w:pPr>
            <w:r w:rsidRPr="00B845E4">
              <w:rPr>
                <w:rStyle w:val="s1"/>
                <w:b/>
                <w:bCs/>
                <w:color w:val="000000"/>
              </w:rPr>
              <w:t>Темы занятий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8"/>
              <w:spacing w:before="0" w:beforeAutospacing="0" w:line="240" w:lineRule="atLeast"/>
              <w:ind w:left="33" w:hanging="33"/>
              <w:jc w:val="both"/>
            </w:pPr>
            <w:r w:rsidRPr="00B845E4">
              <w:rPr>
                <w:rStyle w:val="s1"/>
                <w:b/>
                <w:bCs/>
                <w:color w:val="000000"/>
              </w:rPr>
              <w:t>Всего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</w:pPr>
            <w:r w:rsidRPr="00B845E4">
              <w:rPr>
                <w:rStyle w:val="s1"/>
                <w:b/>
                <w:bCs/>
                <w:color w:val="000000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  <w:rPr>
                <w:rStyle w:val="s1"/>
                <w:b/>
                <w:bCs/>
                <w:color w:val="000000"/>
              </w:rPr>
            </w:pPr>
            <w:r w:rsidRPr="00B845E4">
              <w:rPr>
                <w:b/>
                <w:lang w:eastAsia="ar-SA"/>
              </w:rPr>
              <w:t>Формы аттестации/ контроля</w:t>
            </w:r>
          </w:p>
        </w:tc>
      </w:tr>
      <w:tr w:rsidR="00697435" w:rsidRPr="0060205F" w:rsidTr="00B845E4">
        <w:tc>
          <w:tcPr>
            <w:tcW w:w="7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B845E4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both"/>
            </w:pPr>
            <w:r w:rsidRPr="00B845E4">
              <w:rPr>
                <w:rStyle w:val="s1"/>
                <w:b/>
                <w:bCs/>
                <w:color w:val="000000"/>
              </w:rPr>
              <w:t>теория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both"/>
            </w:pPr>
            <w:r w:rsidRPr="00B845E4">
              <w:rPr>
                <w:rStyle w:val="s1"/>
                <w:b/>
                <w:bCs/>
                <w:color w:val="000000"/>
              </w:rPr>
              <w:t>практика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both"/>
              <w:rPr>
                <w:rStyle w:val="s1"/>
                <w:b/>
                <w:bCs/>
                <w:color w:val="000000"/>
              </w:rPr>
            </w:pPr>
          </w:p>
        </w:tc>
      </w:tr>
      <w:tr w:rsidR="00697435" w:rsidRPr="0060205F" w:rsidTr="00B845E4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</w:pPr>
            <w:r w:rsidRPr="00B845E4">
              <w:rPr>
                <w:rStyle w:val="s2"/>
                <w:color w:val="000000"/>
              </w:rPr>
              <w:t>1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</w:pPr>
            <w:r w:rsidRPr="00B845E4">
              <w:rPr>
                <w:rStyle w:val="s2"/>
                <w:b/>
                <w:color w:val="000000"/>
              </w:rPr>
              <w:t>Вводное занятие.</w:t>
            </w:r>
            <w:r w:rsidRPr="00B845E4">
              <w:rPr>
                <w:rStyle w:val="s2"/>
                <w:color w:val="000000"/>
              </w:rPr>
              <w:t xml:space="preserve"> </w:t>
            </w:r>
            <w:r w:rsidRPr="00B845E4">
              <w:t xml:space="preserve">Техника безопасности в компьютерном классе. </w:t>
            </w:r>
            <w:r w:rsidRPr="00B845E4">
              <w:rPr>
                <w:rStyle w:val="s2"/>
                <w:color w:val="000000"/>
              </w:rPr>
              <w:t>Материалы и инструменты. Инструктаж по ТБ.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</w:pPr>
            <w:r w:rsidRPr="00B845E4">
              <w:rPr>
                <w:rStyle w:val="s2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</w:pPr>
            <w:r w:rsidRPr="00B845E4">
              <w:rPr>
                <w:rStyle w:val="s2"/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B845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B845E4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697435" w:rsidRPr="0060205F" w:rsidTr="00B845E4">
        <w:trPr>
          <w:trHeight w:val="575"/>
        </w:trPr>
        <w:tc>
          <w:tcPr>
            <w:tcW w:w="72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2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60205F" w:rsidRDefault="00697435" w:rsidP="00B845E4">
            <w:pPr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60205F">
              <w:rPr>
                <w:rFonts w:ascii="Times New Roman" w:hAnsi="Times New Roman"/>
                <w:b/>
                <w:sz w:val="24"/>
                <w:szCs w:val="24"/>
              </w:rPr>
              <w:t xml:space="preserve">Программирование робота в среде </w:t>
            </w:r>
            <w:r w:rsidRPr="0060205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EV</w:t>
            </w:r>
            <w:r w:rsidRPr="0060205F">
              <w:rPr>
                <w:rFonts w:ascii="Times New Roman" w:hAnsi="Times New Roman"/>
                <w:b/>
                <w:sz w:val="24"/>
                <w:szCs w:val="24"/>
              </w:rPr>
              <w:t xml:space="preserve">3.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зачет</w:t>
            </w:r>
          </w:p>
        </w:tc>
      </w:tr>
      <w:tr w:rsidR="00697435" w:rsidRPr="0060205F" w:rsidTr="00B845E4">
        <w:trPr>
          <w:trHeight w:val="645"/>
        </w:trPr>
        <w:tc>
          <w:tcPr>
            <w:tcW w:w="72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3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60205F" w:rsidRDefault="00697435" w:rsidP="00B845E4">
            <w:pPr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60205F">
              <w:rPr>
                <w:rFonts w:ascii="Times New Roman" w:hAnsi="Times New Roman"/>
                <w:b/>
                <w:sz w:val="24"/>
                <w:szCs w:val="24"/>
              </w:rPr>
              <w:t xml:space="preserve">Основные виды соревнований и элементы заданий.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12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зачет</w:t>
            </w:r>
          </w:p>
        </w:tc>
      </w:tr>
      <w:tr w:rsidR="00697435" w:rsidRPr="0060205F" w:rsidTr="00B845E4">
        <w:trPr>
          <w:trHeight w:val="1219"/>
        </w:trPr>
        <w:tc>
          <w:tcPr>
            <w:tcW w:w="72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4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hd w:val="clear" w:color="auto" w:fill="FFFFFF"/>
              <w:spacing w:before="0" w:beforeAutospacing="0" w:line="240" w:lineRule="atLeast"/>
              <w:ind w:right="126"/>
            </w:pPr>
            <w:r w:rsidRPr="008C78A0">
              <w:rPr>
                <w:rStyle w:val="s4"/>
                <w:b/>
                <w:bCs/>
                <w:color w:val="000000"/>
              </w:rPr>
              <w:t>Проектная деятельность в группах.</w:t>
            </w:r>
            <w:r w:rsidRPr="00B845E4">
              <w:rPr>
                <w:rStyle w:val="s4"/>
                <w:bCs/>
                <w:color w:val="000000"/>
              </w:rPr>
              <w:t xml:space="preserve"> </w:t>
            </w:r>
            <w:r w:rsidRPr="00B845E4">
              <w:rPr>
                <w:rStyle w:val="s1"/>
                <w:bCs/>
              </w:rPr>
              <w:t xml:space="preserve">Конструирование и программирование робота: </w:t>
            </w:r>
            <w:r w:rsidRPr="00B845E4">
              <w:t xml:space="preserve">сборка и программирование моделей для соревнований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-</w:t>
            </w:r>
          </w:p>
        </w:tc>
      </w:tr>
      <w:tr w:rsidR="00697435" w:rsidRPr="0060205F" w:rsidTr="00B845E4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5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8C78A0" w:rsidRDefault="00697435" w:rsidP="00B845E4">
            <w:pPr>
              <w:pStyle w:val="p2"/>
              <w:shd w:val="clear" w:color="auto" w:fill="FFFFFF"/>
              <w:spacing w:before="0" w:beforeAutospacing="0" w:line="240" w:lineRule="atLeast"/>
              <w:rPr>
                <w:rStyle w:val="s1"/>
                <w:b/>
                <w:bCs/>
              </w:rPr>
            </w:pPr>
            <w:r w:rsidRPr="008C78A0">
              <w:rPr>
                <w:rStyle w:val="s4"/>
                <w:b/>
                <w:bCs/>
                <w:color w:val="000000"/>
              </w:rPr>
              <w:t xml:space="preserve">Повторение изученного в течении учебного года. Итоговое занятие. </w:t>
            </w:r>
            <w:r w:rsidRPr="008C78A0">
              <w:rPr>
                <w:b/>
              </w:rPr>
              <w:t>Выставка творческих работ обучающихся.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>
              <w:rPr>
                <w:rStyle w:val="s2"/>
                <w:color w:val="000000"/>
              </w:rPr>
              <w:t>проект</w:t>
            </w:r>
          </w:p>
        </w:tc>
      </w:tr>
      <w:tr w:rsidR="00697435" w:rsidRPr="0060205F" w:rsidTr="00B845E4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1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hd w:val="clear" w:color="auto" w:fill="FFFFFF"/>
              <w:spacing w:before="0" w:beforeAutospacing="0" w:line="240" w:lineRule="atLeast"/>
              <w:rPr>
                <w:rStyle w:val="s4"/>
                <w:b/>
                <w:bCs/>
                <w:color w:val="000000"/>
              </w:rPr>
            </w:pPr>
            <w:r w:rsidRPr="008C78A0">
              <w:rPr>
                <w:b/>
              </w:rPr>
              <w:t>Всего: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  <w:r w:rsidRPr="00B845E4">
              <w:rPr>
                <w:rStyle w:val="s2"/>
                <w:color w:val="000000"/>
              </w:rPr>
              <w:t>23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B845E4">
            <w:pPr>
              <w:pStyle w:val="p2"/>
              <w:spacing w:before="0" w:beforeAutospacing="0" w:line="240" w:lineRule="atLeast"/>
              <w:jc w:val="center"/>
              <w:rPr>
                <w:rStyle w:val="s2"/>
                <w:color w:val="000000"/>
              </w:rPr>
            </w:pPr>
          </w:p>
        </w:tc>
      </w:tr>
    </w:tbl>
    <w:p w:rsidR="00697435" w:rsidRPr="0042759E" w:rsidRDefault="00697435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697435" w:rsidRPr="00B845E4" w:rsidRDefault="00697435" w:rsidP="0042759E">
      <w:pPr>
        <w:pStyle w:val="Heading2"/>
        <w:pageBreakBefore/>
        <w:widowControl w:val="0"/>
        <w:suppressAutoHyphens/>
        <w:spacing w:before="0" w:after="0" w:line="240" w:lineRule="atLeast"/>
        <w:jc w:val="center"/>
        <w:rPr>
          <w:rFonts w:ascii="Times New Roman" w:hAnsi="Times New Roman"/>
          <w:i w:val="0"/>
          <w:color w:val="000000"/>
          <w:sz w:val="24"/>
          <w:szCs w:val="24"/>
          <w:lang w:eastAsia="ar-SA"/>
        </w:rPr>
      </w:pPr>
      <w:r w:rsidRPr="00B845E4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>Содержание учебного плана образовательной программы  «Первый шаг в робототехнику»        4 год обучения</w:t>
      </w:r>
    </w:p>
    <w:p w:rsidR="00697435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rStyle w:val="s4"/>
          <w:b/>
          <w:bCs/>
          <w:color w:val="000000"/>
        </w:rPr>
      </w:pPr>
      <w:r w:rsidRPr="0042759E">
        <w:rPr>
          <w:rStyle w:val="s4"/>
          <w:b/>
          <w:bCs/>
          <w:color w:val="000000"/>
        </w:rPr>
        <w:t>Тема 1: Введение</w:t>
      </w:r>
      <w:r>
        <w:rPr>
          <w:rStyle w:val="s4"/>
          <w:b/>
          <w:bCs/>
          <w:color w:val="000000"/>
        </w:rPr>
        <w:t xml:space="preserve"> – 1 час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</w:rPr>
      </w:pPr>
      <w:r w:rsidRPr="0042759E">
        <w:rPr>
          <w:color w:val="000000"/>
        </w:rPr>
        <w:t>Правила поведения и ТБ в кабинете информатики  при работе с наборами, деталями, моделями конструктора Лего.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2</w:t>
      </w:r>
      <w:r w:rsidRPr="0042759E">
        <w:rPr>
          <w:rFonts w:ascii="Times New Roman" w:hAnsi="Times New Roman"/>
          <w:b/>
          <w:sz w:val="24"/>
          <w:szCs w:val="24"/>
        </w:rPr>
        <w:t xml:space="preserve">:  Программирование робота в среде </w:t>
      </w:r>
      <w:r w:rsidRPr="0042759E">
        <w:rPr>
          <w:rFonts w:ascii="Times New Roman" w:hAnsi="Times New Roman"/>
          <w:b/>
          <w:sz w:val="24"/>
          <w:szCs w:val="24"/>
          <w:lang w:val="en-US"/>
        </w:rPr>
        <w:t>EV</w:t>
      </w:r>
      <w:r>
        <w:rPr>
          <w:rFonts w:ascii="Times New Roman" w:hAnsi="Times New Roman"/>
          <w:b/>
          <w:sz w:val="24"/>
          <w:szCs w:val="24"/>
        </w:rPr>
        <w:t>3-10 часов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Моторы. Программирование движений по различным траекториям. Работа с подсветкой, экраном и звуком. Работа с экраном. Работа с подсветкой кнопок на блоке </w:t>
      </w:r>
      <w:r w:rsidRPr="0042759E">
        <w:rPr>
          <w:rFonts w:ascii="Times New Roman" w:hAnsi="Times New Roman"/>
          <w:sz w:val="24"/>
          <w:szCs w:val="24"/>
          <w:lang w:val="en-US"/>
        </w:rPr>
        <w:t>EV</w:t>
      </w:r>
      <w:r w:rsidRPr="0042759E">
        <w:rPr>
          <w:rFonts w:ascii="Times New Roman" w:hAnsi="Times New Roman"/>
          <w:sz w:val="24"/>
          <w:szCs w:val="24"/>
        </w:rPr>
        <w:t>3. Работа со звуком. Программные структуры. Цикл с постусловием. Структура «Переключатель». Работа с данными. Типы данных. Проводники. Переменные и константы. Математические операции с данными. Другие блоки работы с данными. Логические операции данными. Работа с датчиками. Датчик касания. Датчик цвета. Датчик гироскоп. Датчик ультразвука. Инфракрасный датчик. Датчик определения угла/ количества оборотов и мощности мотора. Работа с файлами. Совместная работа нескольких роботов. Создание подпрограмм.</w:t>
      </w:r>
    </w:p>
    <w:p w:rsidR="00697435" w:rsidRPr="0042759E" w:rsidRDefault="00697435" w:rsidP="0042759E">
      <w:pPr>
        <w:tabs>
          <w:tab w:val="left" w:pos="3360"/>
        </w:tabs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3</w:t>
      </w:r>
      <w:r w:rsidRPr="0042759E">
        <w:rPr>
          <w:rFonts w:ascii="Times New Roman" w:hAnsi="Times New Roman"/>
          <w:b/>
          <w:sz w:val="24"/>
          <w:szCs w:val="24"/>
        </w:rPr>
        <w:t xml:space="preserve">: Основные виды </w:t>
      </w:r>
      <w:r>
        <w:rPr>
          <w:rFonts w:ascii="Times New Roman" w:hAnsi="Times New Roman"/>
          <w:b/>
          <w:sz w:val="24"/>
          <w:szCs w:val="24"/>
        </w:rPr>
        <w:t>соревнований и элементы заданий- 17 часов</w:t>
      </w:r>
    </w:p>
    <w:p w:rsidR="00697435" w:rsidRPr="0042759E" w:rsidRDefault="00697435" w:rsidP="0042759E">
      <w:pPr>
        <w:tabs>
          <w:tab w:val="left" w:pos="3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Соревнование «Сумо». Робот – сканер штрих – кодов. Слалом (объезд препятствий). Программирование движения по линии. Калибровка датчиков. Алгоритм движения по линии «Зигзаг» (дискретная система управления). Алгоритм «Волна». Пропорциональное линейное управление. Нелинейное управление движением по косинусному закону. Поиск и подсчет перекрестков.  Проезд инверсии.  </w:t>
      </w:r>
    </w:p>
    <w:p w:rsidR="00697435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rStyle w:val="s4"/>
          <w:b/>
          <w:bCs/>
          <w:color w:val="000000"/>
        </w:rPr>
      </w:pPr>
      <w:r>
        <w:rPr>
          <w:rStyle w:val="s4"/>
          <w:b/>
          <w:bCs/>
          <w:color w:val="000000"/>
        </w:rPr>
        <w:t>Тема 4</w:t>
      </w:r>
      <w:r w:rsidRPr="0042759E">
        <w:rPr>
          <w:rStyle w:val="s4"/>
          <w:b/>
          <w:bCs/>
          <w:color w:val="000000"/>
        </w:rPr>
        <w:t xml:space="preserve">: Проектная деятельность в группах. </w:t>
      </w:r>
      <w:r>
        <w:rPr>
          <w:rStyle w:val="s4"/>
          <w:b/>
          <w:bCs/>
          <w:color w:val="000000"/>
        </w:rPr>
        <w:t>-2 часа</w:t>
      </w:r>
    </w:p>
    <w:p w:rsidR="00697435" w:rsidRPr="0042759E" w:rsidRDefault="00697435" w:rsidP="0042759E">
      <w:pPr>
        <w:pStyle w:val="p16"/>
        <w:shd w:val="clear" w:color="auto" w:fill="FFFFFF"/>
        <w:spacing w:before="0" w:beforeAutospacing="0" w:after="0" w:afterAutospacing="0" w:line="240" w:lineRule="atLeast"/>
        <w:ind w:right="199"/>
        <w:jc w:val="both"/>
        <w:rPr>
          <w:color w:val="000000"/>
        </w:rPr>
      </w:pPr>
      <w:r w:rsidRPr="0042759E">
        <w:rPr>
          <w:rStyle w:val="s4"/>
          <w:b/>
          <w:bCs/>
          <w:color w:val="000000"/>
        </w:rPr>
        <w:t xml:space="preserve"> </w:t>
      </w:r>
      <w:r w:rsidRPr="0042759E">
        <w:rPr>
          <w:rStyle w:val="s1"/>
          <w:bCs/>
        </w:rPr>
        <w:t xml:space="preserve">Конструирование и программирование робота: </w:t>
      </w:r>
      <w:r w:rsidRPr="0042759E">
        <w:t xml:space="preserve">сборка и программирование моделей для соревнований в формате «Лестница». </w:t>
      </w:r>
      <w:r w:rsidRPr="0042759E">
        <w:rPr>
          <w:rStyle w:val="s1"/>
          <w:bCs/>
        </w:rPr>
        <w:t>Разработка творческих проектов.</w:t>
      </w:r>
      <w:r w:rsidRPr="0042759E">
        <w:rPr>
          <w:rStyle w:val="s1"/>
          <w:b/>
          <w:bCs/>
        </w:rPr>
        <w:t xml:space="preserve"> </w:t>
      </w:r>
      <w:r w:rsidRPr="0042759E">
        <w:t xml:space="preserve">Проект автоматизированного устройства/установки или робота для трассы «Лабиринт». </w:t>
      </w:r>
      <w:r w:rsidRPr="0042759E">
        <w:rPr>
          <w:color w:val="000000"/>
        </w:rPr>
        <w:t>Разработка собственных моделей в группах, подготовка к мероприятиям, связанным с ЛЕГО. Выработка и утверждение темы, в рамках которой будет реализовываться проект. Конструирование модели, ее программирование группой разработчиков. Изучение полей  для тестирования моделей роботов. Презентация моделей. Выставки.  Соревнования.</w:t>
      </w:r>
    </w:p>
    <w:p w:rsidR="00697435" w:rsidRPr="0042759E" w:rsidRDefault="00697435" w:rsidP="0042759E">
      <w:pPr>
        <w:pStyle w:val="p2"/>
        <w:shd w:val="clear" w:color="auto" w:fill="FFFFFF"/>
        <w:spacing w:before="0" w:beforeAutospacing="0" w:after="0" w:afterAutospacing="0" w:line="240" w:lineRule="atLeast"/>
        <w:jc w:val="both"/>
      </w:pPr>
      <w:r>
        <w:rPr>
          <w:rStyle w:val="s4"/>
          <w:b/>
          <w:bCs/>
          <w:color w:val="000000"/>
        </w:rPr>
        <w:t>Тема 5</w:t>
      </w:r>
      <w:r w:rsidRPr="0042759E">
        <w:rPr>
          <w:rStyle w:val="s4"/>
          <w:b/>
          <w:bCs/>
          <w:color w:val="000000"/>
        </w:rPr>
        <w:t>: Повторение изуч</w:t>
      </w:r>
      <w:r>
        <w:rPr>
          <w:rStyle w:val="s4"/>
          <w:b/>
          <w:bCs/>
          <w:color w:val="000000"/>
        </w:rPr>
        <w:t>енного в течение  учебного года - 2 часа</w:t>
      </w:r>
      <w:r w:rsidRPr="0042759E">
        <w:rPr>
          <w:rStyle w:val="s4"/>
          <w:b/>
          <w:bCs/>
          <w:color w:val="000000"/>
        </w:rPr>
        <w:t xml:space="preserve"> </w:t>
      </w:r>
      <w:r w:rsidRPr="0042759E">
        <w:rPr>
          <w:rStyle w:val="s4"/>
          <w:bCs/>
          <w:color w:val="000000"/>
        </w:rPr>
        <w:t>Итоговое занятие.</w:t>
      </w:r>
      <w:r w:rsidRPr="0042759E">
        <w:rPr>
          <w:rStyle w:val="s4"/>
          <w:b/>
          <w:bCs/>
          <w:color w:val="000000"/>
        </w:rPr>
        <w:t xml:space="preserve"> </w:t>
      </w:r>
      <w:r w:rsidRPr="0042759E">
        <w:t>Выставка творческих работ обучающихся.</w:t>
      </w:r>
    </w:p>
    <w:bookmarkEnd w:id="1"/>
    <w:p w:rsidR="00697435" w:rsidRPr="0042759E" w:rsidRDefault="00697435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7435" w:rsidRDefault="00697435">
      <w:pPr>
        <w:rPr>
          <w:rFonts w:ascii="Times New Roman" w:hAnsi="Times New Roman"/>
          <w:b/>
          <w:sz w:val="24"/>
          <w:szCs w:val="24"/>
        </w:rPr>
      </w:pPr>
      <w:r>
        <w:rPr>
          <w:b/>
        </w:rPr>
        <w:br w:type="page"/>
      </w:r>
    </w:p>
    <w:p w:rsidR="00697435" w:rsidRDefault="00697435" w:rsidP="008C78A0">
      <w:pPr>
        <w:pStyle w:val="p11"/>
        <w:spacing w:before="0" w:beforeAutospacing="0" w:after="0" w:afterAutospacing="0" w:line="240" w:lineRule="atLeast"/>
        <w:ind w:firstLine="709"/>
        <w:jc w:val="center"/>
        <w:rPr>
          <w:rStyle w:val="s1"/>
          <w:b/>
          <w:bCs/>
          <w:color w:val="000000"/>
        </w:rPr>
      </w:pPr>
      <w:r w:rsidRPr="0042759E">
        <w:rPr>
          <w:b/>
        </w:rPr>
        <w:t>Календарный учебный график</w:t>
      </w:r>
      <w:r>
        <w:rPr>
          <w:b/>
        </w:rPr>
        <w:t xml:space="preserve"> </w:t>
      </w:r>
      <w:r w:rsidRPr="0042759E">
        <w:rPr>
          <w:rStyle w:val="apple-converted-space"/>
          <w:b/>
          <w:bCs/>
          <w:color w:val="000000"/>
        </w:rPr>
        <w:tab/>
        <w:t> </w:t>
      </w:r>
      <w:r w:rsidRPr="0042759E">
        <w:rPr>
          <w:rStyle w:val="s1"/>
          <w:b/>
          <w:bCs/>
          <w:color w:val="000000"/>
        </w:rPr>
        <w:t>1 год обучения</w:t>
      </w:r>
      <w:r w:rsidRPr="0042759E">
        <w:rPr>
          <w:rStyle w:val="s1"/>
          <w:b/>
          <w:bCs/>
          <w:color w:val="000000"/>
        </w:rPr>
        <w:tab/>
      </w:r>
    </w:p>
    <w:p w:rsidR="00697435" w:rsidRPr="008C78A0" w:rsidRDefault="00697435" w:rsidP="008C78A0">
      <w:pPr>
        <w:pStyle w:val="p11"/>
        <w:spacing w:before="0" w:beforeAutospacing="0" w:after="0" w:afterAutospacing="0" w:line="240" w:lineRule="atLeast"/>
        <w:ind w:firstLine="709"/>
        <w:jc w:val="center"/>
        <w:rPr>
          <w:b/>
        </w:rPr>
      </w:pPr>
    </w:p>
    <w:tbl>
      <w:tblPr>
        <w:tblW w:w="1065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87"/>
        <w:gridCol w:w="4023"/>
        <w:gridCol w:w="1417"/>
        <w:gridCol w:w="1609"/>
        <w:gridCol w:w="1609"/>
        <w:gridCol w:w="1609"/>
      </w:tblGrid>
      <w:tr w:rsidR="00697435" w:rsidRPr="0060205F" w:rsidTr="00ED2A33">
        <w:trPr>
          <w:trHeight w:val="40"/>
        </w:trPr>
        <w:tc>
          <w:tcPr>
            <w:tcW w:w="3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№</w:t>
            </w:r>
          </w:p>
          <w:p w:rsidR="00697435" w:rsidRPr="0042759E" w:rsidRDefault="00697435" w:rsidP="0042759E">
            <w:pPr>
              <w:pStyle w:val="p3"/>
              <w:spacing w:after="0" w:line="240" w:lineRule="atLeast"/>
              <w:jc w:val="center"/>
              <w:rPr>
                <w:rStyle w:val="s1"/>
                <w:b/>
                <w:bCs/>
              </w:rPr>
            </w:pPr>
            <w:r w:rsidRPr="0042759E">
              <w:rPr>
                <w:rStyle w:val="s1"/>
                <w:b/>
                <w:bCs/>
              </w:rPr>
              <w:t>п/п</w:t>
            </w:r>
          </w:p>
        </w:tc>
        <w:tc>
          <w:tcPr>
            <w:tcW w:w="402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ED2A33">
            <w:pPr>
              <w:pStyle w:val="p2"/>
              <w:spacing w:after="0" w:line="240" w:lineRule="atLeast"/>
              <w:rPr>
                <w:rStyle w:val="s1"/>
                <w:b/>
                <w:bCs/>
              </w:rPr>
            </w:pPr>
            <w:r w:rsidRPr="0042759E">
              <w:rPr>
                <w:rStyle w:val="s1"/>
                <w:b/>
                <w:bCs/>
              </w:rPr>
              <w:t xml:space="preserve">Тема </w:t>
            </w:r>
          </w:p>
        </w:tc>
        <w:tc>
          <w:tcPr>
            <w:tcW w:w="302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after="0" w:line="240" w:lineRule="atLeast"/>
              <w:jc w:val="center"/>
              <w:rPr>
                <w:rStyle w:val="s1"/>
                <w:b/>
                <w:bCs/>
              </w:rPr>
            </w:pPr>
            <w:r>
              <w:rPr>
                <w:rStyle w:val="s1"/>
                <w:b/>
                <w:bCs/>
              </w:rPr>
              <w:t>Количест</w:t>
            </w:r>
            <w:r w:rsidRPr="0042759E">
              <w:rPr>
                <w:rStyle w:val="s1"/>
                <w:b/>
                <w:bCs/>
              </w:rPr>
              <w:t>во часов</w:t>
            </w:r>
          </w:p>
          <w:p w:rsidR="00697435" w:rsidRPr="0042759E" w:rsidRDefault="00697435" w:rsidP="00ED2A33">
            <w:pPr>
              <w:pStyle w:val="p3"/>
              <w:tabs>
                <w:tab w:val="left" w:pos="263"/>
              </w:tabs>
              <w:spacing w:after="0" w:line="240" w:lineRule="atLeast"/>
              <w:rPr>
                <w:b/>
              </w:rPr>
            </w:pPr>
            <w:r>
              <w:rPr>
                <w:rStyle w:val="s1"/>
                <w:b/>
                <w:bCs/>
              </w:rPr>
              <w:tab/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3"/>
              <w:spacing w:after="0" w:line="240" w:lineRule="atLeast"/>
              <w:jc w:val="center"/>
              <w:rPr>
                <w:rStyle w:val="s1"/>
                <w:b/>
                <w:bCs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3"/>
              <w:spacing w:after="0" w:line="240" w:lineRule="atLeast"/>
              <w:jc w:val="center"/>
              <w:rPr>
                <w:rStyle w:val="s1"/>
                <w:b/>
                <w:bCs/>
              </w:rPr>
            </w:pPr>
          </w:p>
        </w:tc>
      </w:tr>
      <w:tr w:rsidR="00697435" w:rsidRPr="0060205F" w:rsidTr="00ED2A33">
        <w:trPr>
          <w:trHeight w:val="363"/>
        </w:trPr>
        <w:tc>
          <w:tcPr>
            <w:tcW w:w="3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402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3026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ED2A33">
            <w:pPr>
              <w:pStyle w:val="p3"/>
              <w:tabs>
                <w:tab w:val="left" w:pos="263"/>
              </w:tabs>
              <w:spacing w:before="0" w:beforeAutospacing="0" w:after="0" w:afterAutospacing="0" w:line="240" w:lineRule="atLeast"/>
              <w:rPr>
                <w:rStyle w:val="s1"/>
                <w:b/>
                <w:bCs/>
              </w:rPr>
            </w:pPr>
          </w:p>
        </w:tc>
        <w:tc>
          <w:tcPr>
            <w:tcW w:w="321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9707D">
            <w:pPr>
              <w:pStyle w:val="p1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b/>
              </w:rPr>
              <w:t>Дата</w:t>
            </w:r>
          </w:p>
        </w:tc>
      </w:tr>
      <w:tr w:rsidR="00697435" w:rsidRPr="0060205F" w:rsidTr="00ED2A33">
        <w:tc>
          <w:tcPr>
            <w:tcW w:w="3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D2A33" w:rsidRDefault="00697435" w:rsidP="0089707D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ED2A33">
              <w:rPr>
                <w:rStyle w:val="s1"/>
                <w:b/>
                <w:bCs/>
              </w:rPr>
              <w:t>Теория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9707D">
            <w:pPr>
              <w:pStyle w:val="p11"/>
              <w:spacing w:before="0" w:beforeAutospacing="0" w:after="0" w:afterAutospacing="0" w:line="240" w:lineRule="atLeast"/>
              <w:jc w:val="both"/>
              <w:rPr>
                <w:b/>
              </w:rPr>
            </w:pPr>
            <w:r>
              <w:rPr>
                <w:b/>
              </w:rPr>
              <w:t>Практика</w:t>
            </w:r>
            <w:r w:rsidRPr="0042759E">
              <w:rPr>
                <w:b/>
              </w:rPr>
              <w:t xml:space="preserve"> 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9707D">
            <w:pPr>
              <w:pStyle w:val="p11"/>
              <w:spacing w:before="0" w:beforeAutospacing="0" w:after="0" w:afterAutospacing="0" w:line="240" w:lineRule="atLeast"/>
              <w:jc w:val="both"/>
              <w:rPr>
                <w:b/>
              </w:rPr>
            </w:pPr>
            <w:r w:rsidRPr="0042759E">
              <w:rPr>
                <w:b/>
              </w:rPr>
              <w:t xml:space="preserve">По плану 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  <w:r w:rsidRPr="0042759E">
              <w:rPr>
                <w:b/>
              </w:rPr>
              <w:t>По факту</w:t>
            </w:r>
          </w:p>
        </w:tc>
      </w:tr>
      <w:tr w:rsidR="00697435" w:rsidRPr="0060205F" w:rsidTr="0089707D"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ED2A33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AE3D64">
              <w:rPr>
                <w:b/>
                <w:color w:val="000000"/>
              </w:rPr>
              <w:t>Вводное занятие. Техника безопасности в компьютерном классе -1 час</w:t>
            </w: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t>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42759E">
              <w:t>Правила поведения и ТБ в кабинете информатики и при работе с конструкторами.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ED2A33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89707D"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ED2A33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AE3D64">
              <w:rPr>
                <w:rStyle w:val="s1"/>
                <w:b/>
                <w:bCs/>
                <w:color w:val="000000"/>
              </w:rPr>
              <w:t>Робототехника-7 часов</w:t>
            </w: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t>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5"/>
              <w:spacing w:before="0" w:beforeAutospacing="0" w:after="0" w:afterAutospacing="0" w:line="240" w:lineRule="atLeast"/>
            </w:pPr>
            <w:r w:rsidRPr="0042759E">
              <w:rPr>
                <w:rStyle w:val="s2"/>
                <w:color w:val="000000"/>
              </w:rPr>
              <w:t>Правила работы. Сборочный конвейер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t>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5"/>
              <w:spacing w:before="0" w:beforeAutospacing="0" w:after="0" w:afterAutospacing="0" w:line="240" w:lineRule="atLeast"/>
            </w:pPr>
            <w:r w:rsidRPr="0042759E">
              <w:rPr>
                <w:rStyle w:val="s2"/>
                <w:color w:val="000000"/>
              </w:rPr>
              <w:t>Робототехника. Её законы. Программа для управления роботами.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42759E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08624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t>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Проект « Свой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08624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t>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D2A33" w:rsidRDefault="00697435" w:rsidP="0042759E">
            <w:pPr>
              <w:pStyle w:val="p2"/>
              <w:spacing w:before="0" w:beforeAutospacing="0" w:after="0" w:afterAutospacing="0" w:line="240" w:lineRule="atLeast"/>
              <w:rPr>
                <w:color w:val="000000"/>
              </w:rPr>
            </w:pPr>
            <w:r w:rsidRPr="0042759E">
              <w:rPr>
                <w:rStyle w:val="s2"/>
                <w:color w:val="000000"/>
              </w:rPr>
              <w:t>Проект « Свой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42759E">
              <w:rPr>
                <w:rStyle w:val="s2"/>
                <w:color w:val="000000"/>
              </w:rPr>
              <w:t>Проект « Свой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 xml:space="preserve">7 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42759E">
              <w:rPr>
                <w:rStyle w:val="s2"/>
                <w:color w:val="000000"/>
              </w:rPr>
              <w:t>Первая ошибка. Как выполнить несколько дел?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AE3D64">
              <w:rPr>
                <w:rStyle w:val="s2"/>
                <w:color w:val="000000"/>
              </w:rPr>
              <w:t>Проект «Незнайка».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89707D"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ED2A33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AE3D64">
              <w:rPr>
                <w:rStyle w:val="s1"/>
                <w:b/>
                <w:bCs/>
                <w:color w:val="000000"/>
              </w:rPr>
              <w:t>Искусственный интеллект-12 часов</w:t>
            </w: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42759E">
              <w:rPr>
                <w:rStyle w:val="s2"/>
                <w:color w:val="000000"/>
              </w:rPr>
              <w:t>Искусственный интеллект. Интеллектуальные работы.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9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42759E">
              <w:rPr>
                <w:rStyle w:val="s2"/>
                <w:color w:val="000000"/>
              </w:rPr>
              <w:t>Блок движения.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42759E">
              <w:rPr>
                <w:rStyle w:val="s2"/>
                <w:color w:val="000000"/>
              </w:rPr>
              <w:t>Проект «Первые исследования»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Искусственный интеллект. Презентация «Роботы»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Искусственный интеллект.  Презентация «Мифы о роботах»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13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Тест Тьюринга и премия Лебнера.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14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Роботы и эмоции. Экран и звук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Роботы и эмоции. Проект «Встреча».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17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Роботы и эмоции. Проект «Встреча».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17 неделя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18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Роботы и эмоции. Проект «Разминирование».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18 неделя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19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Роботы и эмоции. Эмоциональный робот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19 неделя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Роботы и эмоции. Конкурентная разведка.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89707D"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AE3D64">
              <w:rPr>
                <w:rStyle w:val="s1"/>
                <w:b/>
                <w:bCs/>
                <w:color w:val="000000"/>
              </w:rPr>
              <w:t>Имитация-10 часов</w:t>
            </w: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Проект «Разминирование»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21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9707D">
            <w:pPr>
              <w:pStyle w:val="p7"/>
              <w:spacing w:before="0" w:beforeAutospacing="0" w:after="0" w:afterAutospacing="0" w:line="240" w:lineRule="atLeast"/>
              <w:jc w:val="center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Имитация. Роботы-симуляторы.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Имитация. Алгоритм и композиция.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23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Свойства алгоритмов.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24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Система команд исполнителя.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25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Проект «Выпускник»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26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27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Звуковые имитации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Звуковой редактор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Проект «Послание»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08624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29 </w:t>
            </w:r>
            <w:r w:rsidRPr="0060205F">
              <w:t>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2"/>
                <w:color w:val="000000"/>
              </w:rPr>
              <w:t>Проект «Пароль и отзыв»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30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697435" w:rsidRPr="0060205F" w:rsidTr="0089707D"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AE3D64">
              <w:rPr>
                <w:b/>
                <w:color w:val="000000"/>
              </w:rPr>
              <w:t>Итоговое занятие – 2 часа</w:t>
            </w: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</w:t>
            </w:r>
            <w:r w:rsidRPr="0042759E">
              <w:t>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42759E">
              <w:rPr>
                <w:rStyle w:val="s2"/>
                <w:color w:val="000000"/>
              </w:rPr>
              <w:t>Конкурс «Самый быстрый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31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697435" w:rsidRPr="0060205F" w:rsidTr="00ED2A33"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</w:t>
            </w:r>
            <w:r w:rsidRPr="0042759E">
              <w:t>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42759E">
              <w:rPr>
                <w:rStyle w:val="s2"/>
                <w:color w:val="000000"/>
              </w:rPr>
              <w:t>Подведение итогов Обзор сайтов о роботах.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  <w: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32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</w:tbl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pStyle w:val="p1"/>
        <w:shd w:val="clear" w:color="auto" w:fill="FFFFFF"/>
        <w:spacing w:before="0" w:beforeAutospacing="0" w:after="0" w:afterAutospacing="0" w:line="240" w:lineRule="atLeast"/>
        <w:jc w:val="center"/>
        <w:rPr>
          <w:rStyle w:val="s1"/>
          <w:b/>
          <w:bCs/>
          <w:color w:val="000000"/>
        </w:rPr>
      </w:pPr>
    </w:p>
    <w:p w:rsidR="00697435" w:rsidRDefault="00697435" w:rsidP="0089707D">
      <w:pPr>
        <w:pStyle w:val="p11"/>
        <w:spacing w:before="0" w:beforeAutospacing="0" w:after="0" w:afterAutospacing="0" w:line="240" w:lineRule="atLeast"/>
        <w:ind w:firstLine="709"/>
        <w:jc w:val="center"/>
        <w:rPr>
          <w:rStyle w:val="s1"/>
          <w:b/>
          <w:bCs/>
          <w:color w:val="000000"/>
        </w:rPr>
      </w:pPr>
      <w:r w:rsidRPr="0042759E">
        <w:rPr>
          <w:b/>
        </w:rPr>
        <w:t>Календарный учебный график</w:t>
      </w:r>
      <w:r>
        <w:rPr>
          <w:b/>
        </w:rPr>
        <w:t xml:space="preserve"> </w:t>
      </w:r>
      <w:r w:rsidRPr="0042759E">
        <w:rPr>
          <w:rStyle w:val="apple-converted-space"/>
          <w:b/>
          <w:bCs/>
          <w:color w:val="000000"/>
        </w:rPr>
        <w:tab/>
        <w:t> </w:t>
      </w:r>
      <w:r>
        <w:rPr>
          <w:rStyle w:val="s1"/>
          <w:b/>
          <w:bCs/>
          <w:color w:val="000000"/>
        </w:rPr>
        <w:t>2</w:t>
      </w:r>
      <w:r w:rsidRPr="0042759E">
        <w:rPr>
          <w:rStyle w:val="s1"/>
          <w:b/>
          <w:bCs/>
          <w:color w:val="000000"/>
        </w:rPr>
        <w:t xml:space="preserve"> год обучения</w:t>
      </w:r>
      <w:r w:rsidRPr="0042759E">
        <w:rPr>
          <w:rStyle w:val="s1"/>
          <w:b/>
          <w:bCs/>
          <w:color w:val="000000"/>
        </w:rPr>
        <w:tab/>
      </w:r>
    </w:p>
    <w:p w:rsidR="00697435" w:rsidRPr="008C78A0" w:rsidRDefault="00697435" w:rsidP="0089707D">
      <w:pPr>
        <w:pStyle w:val="p11"/>
        <w:spacing w:before="0" w:beforeAutospacing="0" w:after="0" w:afterAutospacing="0" w:line="240" w:lineRule="atLeast"/>
        <w:ind w:firstLine="709"/>
        <w:jc w:val="center"/>
        <w:rPr>
          <w:b/>
        </w:rPr>
      </w:pPr>
    </w:p>
    <w:p w:rsidR="00697435" w:rsidRPr="0042759E" w:rsidRDefault="00697435" w:rsidP="0042759E">
      <w:pPr>
        <w:pStyle w:val="p1"/>
        <w:shd w:val="clear" w:color="auto" w:fill="FFFFFF"/>
        <w:spacing w:before="0" w:beforeAutospacing="0" w:after="0" w:afterAutospacing="0" w:line="240" w:lineRule="atLeast"/>
        <w:jc w:val="center"/>
        <w:rPr>
          <w:rStyle w:val="s1"/>
          <w:b/>
          <w:bCs/>
          <w:color w:val="000000"/>
        </w:rPr>
      </w:pPr>
    </w:p>
    <w:tbl>
      <w:tblPr>
        <w:tblW w:w="1064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74"/>
        <w:gridCol w:w="4027"/>
        <w:gridCol w:w="1407"/>
        <w:gridCol w:w="1735"/>
        <w:gridCol w:w="1414"/>
        <w:gridCol w:w="1690"/>
      </w:tblGrid>
      <w:tr w:rsidR="00697435" w:rsidRPr="0060205F" w:rsidTr="00D25304">
        <w:trPr>
          <w:trHeight w:val="592"/>
        </w:trPr>
        <w:tc>
          <w:tcPr>
            <w:tcW w:w="3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№</w:t>
            </w:r>
          </w:p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п/п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Тема занятия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89707D">
            <w:pPr>
              <w:pStyle w:val="p3"/>
              <w:spacing w:after="0" w:line="240" w:lineRule="atLeast"/>
              <w:jc w:val="center"/>
              <w:rPr>
                <w:rStyle w:val="s1"/>
                <w:b/>
                <w:bCs/>
              </w:rPr>
            </w:pPr>
            <w:r>
              <w:rPr>
                <w:rStyle w:val="s1"/>
                <w:b/>
                <w:bCs/>
              </w:rPr>
              <w:t>Количест</w:t>
            </w:r>
            <w:r w:rsidRPr="0042759E">
              <w:rPr>
                <w:rStyle w:val="s1"/>
                <w:b/>
                <w:bCs/>
              </w:rPr>
              <w:t>во часов</w:t>
            </w:r>
          </w:p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3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9707D">
            <w:pPr>
              <w:pStyle w:val="p1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b/>
              </w:rPr>
              <w:t>Дата</w:t>
            </w:r>
          </w:p>
        </w:tc>
      </w:tr>
      <w:tr w:rsidR="00697435" w:rsidRPr="0060205F" w:rsidTr="00D2530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D2A33" w:rsidRDefault="00697435" w:rsidP="0089707D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ED2A33">
              <w:rPr>
                <w:rStyle w:val="s1"/>
                <w:b/>
                <w:bCs/>
              </w:rPr>
              <w:t>Теория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9707D">
            <w:pPr>
              <w:pStyle w:val="p11"/>
              <w:spacing w:before="0" w:beforeAutospacing="0" w:after="0" w:afterAutospacing="0" w:line="240" w:lineRule="atLeast"/>
              <w:jc w:val="both"/>
              <w:rPr>
                <w:b/>
              </w:rPr>
            </w:pPr>
            <w:r>
              <w:rPr>
                <w:b/>
              </w:rPr>
              <w:t>Практика</w:t>
            </w:r>
            <w:r w:rsidRPr="0042759E">
              <w:rPr>
                <w:b/>
              </w:rPr>
              <w:t xml:space="preserve">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9707D">
            <w:pPr>
              <w:pStyle w:val="p1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b/>
              </w:rPr>
              <w:t>По плану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89707D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b/>
                <w:sz w:val="24"/>
              </w:rPr>
              <w:t>По факту</w:t>
            </w: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rPr>
                <w:rStyle w:val="s4"/>
                <w:b/>
                <w:bCs/>
                <w:color w:val="000000"/>
              </w:rPr>
              <w:t>Введение</w:t>
            </w:r>
            <w:r w:rsidRPr="00AE3D64">
              <w:rPr>
                <w:rStyle w:val="s4"/>
                <w:b/>
                <w:bCs/>
                <w:color w:val="000000"/>
              </w:rPr>
              <w:t xml:space="preserve">-1 </w:t>
            </w:r>
            <w:r>
              <w:rPr>
                <w:rStyle w:val="s4"/>
                <w:b/>
                <w:bCs/>
                <w:color w:val="000000"/>
              </w:rPr>
              <w:t>час</w:t>
            </w: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D25304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42759E">
              <w:rPr>
                <w:color w:val="000000"/>
              </w:rPr>
              <w:t>Правила поведения и ТБ в кабинете информатики и при работе с конструкторами.</w:t>
            </w:r>
          </w:p>
          <w:p w:rsidR="00697435" w:rsidRPr="0042759E" w:rsidRDefault="00697435" w:rsidP="0042759E">
            <w:pPr>
              <w:pStyle w:val="p5"/>
              <w:spacing w:before="0" w:beforeAutospacing="0" w:after="0" w:afterAutospacing="0" w:line="240" w:lineRule="atLeast"/>
            </w:pPr>
            <w:r w:rsidRPr="0042759E">
              <w:t>Что такое Ева-робот, фестиваль мобильных роботов, олимпиады роботов; спортивная робототехника: бои роботов (неразрушающие); конструкторы и «самодельные» роботы.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>
              <w:t>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  <w:color w:val="000000"/>
              </w:rPr>
              <w:t>Конструирование</w:t>
            </w:r>
            <w:r>
              <w:rPr>
                <w:rStyle w:val="s4"/>
                <w:b/>
                <w:bCs/>
                <w:color w:val="000000"/>
              </w:rPr>
              <w:t>-20 часов</w:t>
            </w: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2759E">
            <w:pPr>
              <w:pStyle w:val="p5"/>
              <w:spacing w:before="0" w:beforeAutospacing="0" w:after="0" w:afterAutospacing="0" w:line="240" w:lineRule="atLeast"/>
            </w:pPr>
            <w:r w:rsidRPr="00D25304">
              <w:t>Что такое спортивная робототехника: бои роботов (неразрушающие).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2759E">
            <w:pPr>
              <w:pStyle w:val="p5"/>
              <w:spacing w:before="0" w:beforeAutospacing="0" w:after="0" w:afterAutospacing="0" w:line="240" w:lineRule="atLeast"/>
            </w:pPr>
            <w:r w:rsidRPr="00D25304">
              <w:t>Что такое конструкторы и «самодельные» роботы.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D25304">
              <w:rPr>
                <w:rStyle w:val="s1"/>
                <w:bCs/>
              </w:rPr>
              <w:t xml:space="preserve">Конструкторы компании ЛЕГО. </w:t>
            </w:r>
            <w:r w:rsidRPr="00D25304">
              <w:t>Информация о имеющихся конструкторах компании ЛЕГО.Их функциональные назначения и отличия. Демонстрация имеющихся наборов.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D25304">
            <w:pPr>
              <w:pStyle w:val="p2"/>
              <w:spacing w:before="0" w:beforeAutospacing="0" w:after="0" w:afterAutospacing="0" w:line="240" w:lineRule="atLeast"/>
            </w:pPr>
            <w:r w:rsidRPr="00D25304">
              <w:t xml:space="preserve">Датчики конструкторов LEGO на базе компьютера </w:t>
            </w:r>
            <w:r w:rsidRPr="00D25304">
              <w:rPr>
                <w:lang w:val="en-US"/>
              </w:rPr>
              <w:t>EV</w:t>
            </w:r>
            <w:r w:rsidRPr="00D25304">
              <w:t>3.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D25304">
            <w:pPr>
              <w:pStyle w:val="p2"/>
              <w:spacing w:before="0" w:beforeAutospacing="0" w:after="0" w:afterAutospacing="0" w:line="240" w:lineRule="atLeast"/>
            </w:pPr>
            <w:r w:rsidRPr="00D25304">
              <w:t xml:space="preserve">Аппаратный и программный состав конструкторов LEGO на базе компьютера </w:t>
            </w:r>
            <w:r w:rsidRPr="00D25304">
              <w:rPr>
                <w:lang w:val="en-US"/>
              </w:rPr>
              <w:t>EV</w:t>
            </w:r>
            <w:r w:rsidRPr="00D25304">
              <w:t>3 .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D25304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D25304">
            <w:pPr>
              <w:pStyle w:val="p2"/>
              <w:spacing w:before="0" w:beforeAutospacing="0" w:after="0" w:afterAutospacing="0" w:line="240" w:lineRule="atLeast"/>
            </w:pPr>
            <w:r w:rsidRPr="00D25304">
              <w:t xml:space="preserve">Сервомотор </w:t>
            </w:r>
            <w:r w:rsidRPr="00D25304">
              <w:rPr>
                <w:lang w:val="en-US"/>
              </w:rPr>
              <w:t>EV3</w:t>
            </w:r>
            <w:r w:rsidRPr="00D25304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D25304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2759E">
            <w:pPr>
              <w:pStyle w:val="p2"/>
              <w:spacing w:before="0" w:beforeAutospacing="0" w:after="0" w:afterAutospacing="0" w:line="240" w:lineRule="atLeast"/>
            </w:pPr>
            <w:r w:rsidRPr="00D25304">
              <w:t>Собираем первую модель робота «Пятиминутка» по инструкции.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Средние по сложности программы для управления двумя серводвигателями.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D25304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D25304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Управление роботом с сотового телефона или с компьютера.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D25304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 xml:space="preserve">Запоминание конструкции робота. Анализ: плюсы и минусы конструкции. Корректировка. 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D25304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Конструируем гусеничного бота.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Собрать собственную модель: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более устойчивые гусеницы; гусеницы оптимально натянуты; тестирование творческое гусеничное транспортное средство на поле; управляем роботом с мобильного телефона или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D25304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Тестирование творческое гусеничное транспортное средство на поле; управляем роботом с мобильного телефона.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Тестирование.</w:t>
            </w:r>
            <w:r w:rsidRPr="00D25304">
              <w:rPr>
                <w:rStyle w:val="apple-converted-space"/>
                <w:bCs/>
              </w:rPr>
              <w:t> </w:t>
            </w:r>
            <w:r w:rsidRPr="00D25304">
              <w:t>Тест о конструкторе, о Лего, о законах физики и математики.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Собираем по инструкции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Робота - сумоиста.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Конструкция простого робота сумоиста по инструкции:</w:t>
            </w:r>
            <w:r w:rsidRPr="00D25304">
              <w:rPr>
                <w:rStyle w:val="apple-converted-space"/>
              </w:rPr>
              <w:t> </w:t>
            </w:r>
            <w:hyperlink r:id="rId8" w:tgtFrame="_blank" w:history="1">
              <w:r w:rsidRPr="00D25304">
                <w:rPr>
                  <w:rStyle w:val="s3"/>
                  <w:color w:val="0000FF"/>
                  <w:u w:val="single"/>
                </w:rPr>
                <w:t>бот - сумоист</w:t>
              </w:r>
            </w:hyperlink>
            <w:r w:rsidRPr="00D25304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Методика по запоминанию конструкции.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Тестирование собранного робота. Управление роботом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Соревнование "роботов сумоистов".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Сбор по памяти на время робота - сумоиста ( сборки: 30-60 минут);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организация соревнования;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изучение конструкции; работа над ошибками.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Анализ конструкции победителей.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Изучение конструкции.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Сбор более сложного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19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Конструирование и программирование робота: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сборка и программирование моделей.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rPr>
                <w:rStyle w:val="s1"/>
                <w:bCs/>
              </w:rPr>
              <w:t>Конструирование и программирование робота.</w:t>
            </w:r>
          </w:p>
          <w:p w:rsidR="00697435" w:rsidRPr="00D25304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D25304">
              <w:t>Презентация (представление) свою деятельность.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>
              <w:t>21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rPr>
                <w:rStyle w:val="s4"/>
                <w:b/>
                <w:bCs/>
                <w:color w:val="000000"/>
              </w:rPr>
              <w:t>Программирование</w:t>
            </w:r>
            <w:r w:rsidRPr="00AE3D64">
              <w:rPr>
                <w:rStyle w:val="s4"/>
                <w:b/>
                <w:bCs/>
                <w:color w:val="000000"/>
              </w:rPr>
              <w:t>-</w:t>
            </w:r>
            <w:r>
              <w:rPr>
                <w:rStyle w:val="s4"/>
                <w:b/>
                <w:bCs/>
                <w:color w:val="000000"/>
              </w:rPr>
              <w:t xml:space="preserve"> </w:t>
            </w:r>
            <w:r w:rsidRPr="00AE3D64">
              <w:rPr>
                <w:rStyle w:val="s4"/>
                <w:b/>
                <w:bCs/>
                <w:color w:val="000000"/>
              </w:rPr>
              <w:t xml:space="preserve">5 </w:t>
            </w:r>
            <w:r>
              <w:rPr>
                <w:rStyle w:val="s4"/>
                <w:b/>
                <w:bCs/>
                <w:color w:val="000000"/>
              </w:rPr>
              <w:t>часов</w:t>
            </w: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>Изучение среды управления и программирования.</w:t>
            </w:r>
          </w:p>
          <w:p w:rsidR="00697435" w:rsidRPr="00E14FF3" w:rsidRDefault="00697435" w:rsidP="0042759E">
            <w:pPr>
              <w:pStyle w:val="p5"/>
              <w:spacing w:before="0" w:beforeAutospacing="0" w:after="0" w:afterAutospacing="0" w:line="240" w:lineRule="atLeast"/>
            </w:pPr>
            <w:r w:rsidRPr="00E14FF3">
              <w:t>Изучение программного обеспечения.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>Изучение среды управления и программирования.</w:t>
            </w:r>
          </w:p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t>Сбор робота "</w:t>
            </w:r>
            <w:hyperlink r:id="rId9" w:tgtFrame="_blank" w:history="1">
              <w:r w:rsidRPr="00E14FF3">
                <w:rPr>
                  <w:rStyle w:val="s3"/>
                  <w:color w:val="0000FF"/>
                  <w:u w:val="single"/>
                </w:rPr>
                <w:t>Линейный ползун</w:t>
              </w:r>
            </w:hyperlink>
            <w:r w:rsidRPr="00E14FF3">
              <w:t>": модернизация робота "Пятиминутка"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>Изучение среды управления и программирования.</w:t>
            </w:r>
            <w:r w:rsidRPr="00E14FF3">
              <w:t>Загрузка готовых программ для управления роботом. Тестируем программ.</w:t>
            </w:r>
          </w:p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t>Регулирование параметров, при которых программы работают без ошибок.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 xml:space="preserve">Программирование робота. </w:t>
            </w:r>
            <w:r w:rsidRPr="00E14FF3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25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 xml:space="preserve">Программирование робота.  </w:t>
            </w:r>
            <w:r w:rsidRPr="00E14FF3">
              <w:t>Создаём "</w:t>
            </w:r>
            <w:hyperlink r:id="rId10" w:tgtFrame="_blank" w:history="1">
              <w:r w:rsidRPr="00E14FF3">
                <w:rPr>
                  <w:rStyle w:val="s3"/>
                  <w:color w:val="0000FF"/>
                  <w:u w:val="single"/>
                </w:rPr>
                <w:t>Трёхколёсного робота</w:t>
              </w:r>
            </w:hyperlink>
            <w:r w:rsidRPr="00E14FF3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26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  <w:color w:val="000000"/>
              </w:rPr>
              <w:t>П</w:t>
            </w:r>
            <w:r>
              <w:rPr>
                <w:rStyle w:val="s4"/>
                <w:b/>
                <w:bCs/>
                <w:color w:val="000000"/>
              </w:rPr>
              <w:t>роектная деятельность в группах -4 часа</w:t>
            </w: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>Разработка проектов по группам.</w:t>
            </w:r>
          </w:p>
          <w:p w:rsidR="00697435" w:rsidRPr="00E14FF3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t>Распределить обязанности по отладке, программированию будущей модели.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08624E">
              <w:t>27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>Разработка проектов по группам.</w:t>
            </w:r>
            <w:r w:rsidRPr="00E14FF3">
              <w:t>Описать творческий процесс в виде блок-схем. Создание проекта действующей модели.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08624E">
              <w:t>28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29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>Разработка проектов по группам.</w:t>
            </w:r>
            <w:r w:rsidRPr="00E14FF3">
              <w:rPr>
                <w:rStyle w:val="apple-converted-space"/>
                <w:bCs/>
              </w:rPr>
              <w:t> </w:t>
            </w:r>
            <w:r w:rsidRPr="00E14FF3">
              <w:t>Параметры проекта: дополнение его схемами, условными чертежами, описательной частью. Обновление параметров объектов.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29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30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rPr>
                <w:rStyle w:val="s1"/>
                <w:bCs/>
              </w:rPr>
              <w:t>Разработка проектов по группам.</w:t>
            </w:r>
          </w:p>
          <w:p w:rsidR="00697435" w:rsidRPr="00E14FF3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t>Программирование запланированных ранее функций.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7"/>
              <w:spacing w:before="0" w:beforeAutospacing="0" w:after="0" w:afterAutospacing="0" w:line="240" w:lineRule="atLeast"/>
              <w:jc w:val="center"/>
            </w:pPr>
            <w:r w:rsidRPr="0008624E">
              <w:t>30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  <w:color w:val="000000"/>
              </w:rPr>
              <w:t>Повторение изу</w:t>
            </w:r>
            <w:r>
              <w:rPr>
                <w:rStyle w:val="s4"/>
                <w:b/>
                <w:bCs/>
                <w:color w:val="000000"/>
              </w:rPr>
              <w:t>ченного в течении учебного года-2 часа</w:t>
            </w: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31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4E4B8F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t>Свободное моделирование.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31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14FF3" w:rsidRDefault="00697435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E14FF3">
              <w:rPr>
                <w:lang w:val="en-US"/>
              </w:rPr>
              <w:t>32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E14FF3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E14FF3">
              <w:rPr>
                <w:rStyle w:val="s1"/>
                <w:bCs/>
              </w:rPr>
              <w:t>Показательные выступления.</w:t>
            </w:r>
            <w:r w:rsidRPr="00E14FF3">
              <w:rPr>
                <w:bCs/>
                <w:color w:val="000000"/>
              </w:rPr>
              <w:t xml:space="preserve"> </w:t>
            </w:r>
            <w:r w:rsidRPr="00E14FF3">
              <w:t>Выставка работ обучающихся.</w:t>
            </w:r>
          </w:p>
          <w:p w:rsidR="00697435" w:rsidRPr="00E14FF3" w:rsidRDefault="00697435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32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</w:tbl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Default="00697435" w:rsidP="004E4B8F">
      <w:pPr>
        <w:pStyle w:val="p11"/>
        <w:spacing w:before="0" w:beforeAutospacing="0" w:after="0" w:afterAutospacing="0" w:line="240" w:lineRule="atLeast"/>
        <w:ind w:firstLine="709"/>
        <w:jc w:val="center"/>
        <w:rPr>
          <w:rStyle w:val="s1"/>
          <w:b/>
          <w:bCs/>
          <w:color w:val="000000"/>
        </w:rPr>
      </w:pPr>
      <w:r w:rsidRPr="0042759E">
        <w:rPr>
          <w:b/>
        </w:rPr>
        <w:t>Календарный учебный график</w:t>
      </w:r>
      <w:r>
        <w:rPr>
          <w:b/>
        </w:rPr>
        <w:t xml:space="preserve"> </w:t>
      </w:r>
      <w:r w:rsidRPr="0042759E">
        <w:rPr>
          <w:rStyle w:val="apple-converted-space"/>
          <w:b/>
          <w:bCs/>
          <w:color w:val="000000"/>
        </w:rPr>
        <w:tab/>
        <w:t> </w:t>
      </w:r>
      <w:r>
        <w:rPr>
          <w:rStyle w:val="s1"/>
          <w:b/>
          <w:bCs/>
          <w:color w:val="000000"/>
        </w:rPr>
        <w:t xml:space="preserve">3 </w:t>
      </w:r>
      <w:r w:rsidRPr="0042759E">
        <w:rPr>
          <w:rStyle w:val="s1"/>
          <w:b/>
          <w:bCs/>
          <w:color w:val="000000"/>
        </w:rPr>
        <w:t>год обучения</w:t>
      </w:r>
      <w:r w:rsidRPr="0042759E">
        <w:rPr>
          <w:rStyle w:val="s1"/>
          <w:b/>
          <w:bCs/>
          <w:color w:val="000000"/>
        </w:rPr>
        <w:tab/>
      </w:r>
    </w:p>
    <w:p w:rsidR="00697435" w:rsidRPr="008C78A0" w:rsidRDefault="00697435" w:rsidP="004E4B8F">
      <w:pPr>
        <w:pStyle w:val="p11"/>
        <w:spacing w:before="0" w:beforeAutospacing="0" w:after="0" w:afterAutospacing="0" w:line="240" w:lineRule="atLeast"/>
        <w:ind w:firstLine="709"/>
        <w:jc w:val="center"/>
        <w:rPr>
          <w:b/>
        </w:rPr>
      </w:pPr>
    </w:p>
    <w:p w:rsidR="00697435" w:rsidRPr="0042759E" w:rsidRDefault="00697435" w:rsidP="004E4B8F">
      <w:pPr>
        <w:pStyle w:val="p1"/>
        <w:shd w:val="clear" w:color="auto" w:fill="FFFFFF"/>
        <w:spacing w:before="0" w:beforeAutospacing="0" w:after="0" w:afterAutospacing="0" w:line="240" w:lineRule="atLeast"/>
        <w:jc w:val="center"/>
        <w:rPr>
          <w:rStyle w:val="s1"/>
          <w:b/>
          <w:bCs/>
          <w:color w:val="000000"/>
        </w:rPr>
      </w:pPr>
    </w:p>
    <w:tbl>
      <w:tblPr>
        <w:tblW w:w="1064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74"/>
        <w:gridCol w:w="4027"/>
        <w:gridCol w:w="1407"/>
        <w:gridCol w:w="1735"/>
        <w:gridCol w:w="1414"/>
        <w:gridCol w:w="1690"/>
      </w:tblGrid>
      <w:tr w:rsidR="00697435" w:rsidRPr="0060205F" w:rsidTr="004E4B8F">
        <w:trPr>
          <w:trHeight w:val="592"/>
        </w:trPr>
        <w:tc>
          <w:tcPr>
            <w:tcW w:w="3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№</w:t>
            </w:r>
          </w:p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п/п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Тема занятия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after="0" w:line="240" w:lineRule="atLeast"/>
              <w:jc w:val="center"/>
              <w:rPr>
                <w:rStyle w:val="s1"/>
                <w:b/>
                <w:bCs/>
              </w:rPr>
            </w:pPr>
            <w:r>
              <w:rPr>
                <w:rStyle w:val="s1"/>
                <w:b/>
                <w:bCs/>
              </w:rPr>
              <w:t>Количест</w:t>
            </w:r>
            <w:r w:rsidRPr="0042759E">
              <w:rPr>
                <w:rStyle w:val="s1"/>
                <w:b/>
                <w:bCs/>
              </w:rPr>
              <w:t>во часов</w:t>
            </w:r>
          </w:p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3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E4B8F">
            <w:pPr>
              <w:pStyle w:val="p1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b/>
              </w:rPr>
              <w:t>Дата</w:t>
            </w:r>
          </w:p>
        </w:tc>
      </w:tr>
      <w:tr w:rsidR="00697435" w:rsidRPr="0060205F" w:rsidTr="004E4B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E4B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E4B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D2A33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ED2A33">
              <w:rPr>
                <w:rStyle w:val="s1"/>
                <w:b/>
                <w:bCs/>
              </w:rPr>
              <w:t>Теория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E4B8F">
            <w:pPr>
              <w:pStyle w:val="p11"/>
              <w:spacing w:before="0" w:beforeAutospacing="0" w:after="0" w:afterAutospacing="0" w:line="240" w:lineRule="atLeast"/>
              <w:jc w:val="both"/>
              <w:rPr>
                <w:b/>
              </w:rPr>
            </w:pPr>
            <w:r>
              <w:rPr>
                <w:b/>
              </w:rPr>
              <w:t>Практика</w:t>
            </w:r>
            <w:r w:rsidRPr="0042759E">
              <w:rPr>
                <w:b/>
              </w:rPr>
              <w:t xml:space="preserve">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E4B8F">
            <w:pPr>
              <w:pStyle w:val="p1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b/>
              </w:rPr>
              <w:t>По плану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E4B8F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b/>
                <w:sz w:val="24"/>
              </w:rPr>
              <w:t>По факту</w:t>
            </w: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rPr>
                <w:rStyle w:val="s4"/>
                <w:b/>
                <w:bCs/>
                <w:color w:val="000000"/>
              </w:rPr>
              <w:t>Введение</w:t>
            </w:r>
            <w:r w:rsidRPr="00AE3D64">
              <w:rPr>
                <w:rStyle w:val="s4"/>
                <w:b/>
                <w:bCs/>
                <w:color w:val="000000"/>
              </w:rPr>
              <w:t xml:space="preserve">-1 </w:t>
            </w:r>
            <w:r>
              <w:rPr>
                <w:rStyle w:val="s4"/>
                <w:b/>
                <w:bCs/>
                <w:color w:val="000000"/>
              </w:rPr>
              <w:t>час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B845E4">
              <w:t>Инструктаж по технике безопасности  и ПДД.</w:t>
            </w:r>
            <w:r w:rsidRPr="00B845E4">
              <w:rPr>
                <w:color w:val="000000"/>
              </w:rPr>
              <w:t xml:space="preserve"> Правила поведения  в кабинете информатики  при работе с компьютерами и конструкторами.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  <w:r w:rsidRPr="0042759E">
              <w:rPr>
                <w:rStyle w:val="s1"/>
                <w:b/>
                <w:bCs/>
              </w:rPr>
              <w:t>Конструирование и программирование творческого робота. Изучение среды управления и программирования</w:t>
            </w:r>
            <w:r>
              <w:rPr>
                <w:rStyle w:val="s1"/>
                <w:b/>
                <w:bCs/>
              </w:rPr>
              <w:t>- 10 часов</w:t>
            </w:r>
          </w:p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Информация о имеющихся конструкторах компании ЛЕГО. Их функциональные назначения и отличия. Демонстрация имеющихся наборов.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86FC5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 xml:space="preserve">Датчики конструкторов LEGO на базе компьютера.  Теоретическое сравнение  конструкторов типа  NXT и </w:t>
            </w:r>
            <w:r>
              <w:rPr>
                <w:lang w:val="en-US"/>
              </w:rPr>
              <w:t>EV</w:t>
            </w:r>
            <w:r w:rsidRPr="00486FC5">
              <w:t>3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86FC5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Аппаратный и программный состав конструкторов LEGO на базе компьютера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86FC5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Сервомоторы.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Собираем первую модель робота «Пятиминутка» по инструкции.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Изучение программного обеспечения.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Сборка и программирование  робота "</w:t>
            </w:r>
            <w:hyperlink r:id="rId11" w:tgtFrame="_blank" w:history="1">
              <w:r w:rsidRPr="0042759E">
                <w:rPr>
                  <w:rStyle w:val="s3"/>
                  <w:color w:val="0000FF"/>
                  <w:u w:val="single"/>
                </w:rPr>
                <w:t>Линейный ползун</w:t>
              </w:r>
            </w:hyperlink>
            <w:r w:rsidRPr="0042759E">
              <w:t>": модернизация робота "Пятиминутка"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Загрузка программ для управления роботом. Тест.Регулирование параметров, при которых программы работают без ошибок.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Создаём "</w:t>
            </w:r>
            <w:hyperlink r:id="rId12" w:tgtFrame="_blank" w:history="1">
              <w:r w:rsidRPr="0042759E">
                <w:rPr>
                  <w:rStyle w:val="s3"/>
                  <w:color w:val="0000FF"/>
                  <w:u w:val="single"/>
                </w:rPr>
                <w:t>Четырехколёсного робота</w:t>
              </w:r>
            </w:hyperlink>
            <w:r w:rsidRPr="0042759E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Собираем и программируем робота "Внедорожник".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6"/>
              <w:shd w:val="clear" w:color="auto" w:fill="FFFFFF"/>
              <w:spacing w:before="0" w:beforeAutospacing="0" w:after="0" w:afterAutospacing="0" w:line="240" w:lineRule="atLeast"/>
              <w:ind w:right="199"/>
              <w:jc w:val="center"/>
              <w:rPr>
                <w:rStyle w:val="s1"/>
                <w:b/>
                <w:bCs/>
              </w:rPr>
            </w:pPr>
            <w:r w:rsidRPr="0042759E">
              <w:rPr>
                <w:rStyle w:val="s4"/>
                <w:b/>
                <w:bCs/>
                <w:color w:val="000000"/>
              </w:rPr>
              <w:t xml:space="preserve">Проектная деятельность в группах. </w:t>
            </w:r>
            <w:r>
              <w:rPr>
                <w:rStyle w:val="s1"/>
                <w:b/>
                <w:bCs/>
              </w:rPr>
              <w:t>Разработка творческих проектов- 8 часов</w:t>
            </w:r>
          </w:p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Серьёзная модель робота: используется датчик касания. Эксперименты по программированию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Серьёзная модель робота: используется датчик касания. Эксперименты по программированию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Эксперименты по программированию робота. Программа средней сложности: робот реагирует на событие нажатия датчика.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Управление роботом с сотового телефона или с компьютера.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Проект автоматизированного устройства/установки или робота для трассы «Лабиринт».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Проект автоматизированного устройства/установки или робота для трассы «Лабиринт».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>
              <w:t>С</w:t>
            </w:r>
            <w:r w:rsidRPr="0042759E">
              <w:t>борка и программирование моделей для соревнований в формате «Кегельринг».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86FC5">
              <w:t>Соревнование «</w:t>
            </w:r>
            <w:r w:rsidRPr="0042759E">
              <w:t>Кегельринг».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 xml:space="preserve">Работа в средах программирования Lego Mindstorms </w:t>
            </w:r>
            <w:r w:rsidRPr="0042759E">
              <w:rPr>
                <w:b/>
                <w:lang w:val="en-US"/>
              </w:rPr>
              <w:t>EV</w:t>
            </w:r>
            <w:r w:rsidRPr="0042759E">
              <w:rPr>
                <w:b/>
              </w:rPr>
              <w:t>3</w:t>
            </w:r>
            <w:r>
              <w:rPr>
                <w:b/>
              </w:rPr>
              <w:t>-9 часов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Применение циклических действий в программе для робота. Проведение испытания поведения робота. Анализ ситуации.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Применение циклических действий в программе для робота. Проведение испытания поведения робота. Анализ ситуации.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Собрать собственную модель: более устойчивые колеса; механизмы оптимально натянуты; тестирование творческого  транспортного средства на поле; управляем роботом с мобильного телефона или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25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Тестирование творческое гусеничное транспортное средство на поле; управляем  с помощью программы.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26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08624E">
              <w:t>27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08624E">
              <w:t>28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Передовые направления в робототехнике XXI века</w:t>
            </w:r>
            <w:r>
              <w:rPr>
                <w:rStyle w:val="s1"/>
                <w:b/>
                <w:bCs/>
              </w:rPr>
              <w:t>- 2 часа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86FC5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Передовые направления в робототехнике XXI века.</w:t>
            </w:r>
          </w:p>
          <w:p w:rsidR="00697435" w:rsidRPr="0042759E" w:rsidRDefault="00697435" w:rsidP="00486FC5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rPr>
                <w:rStyle w:val="s1"/>
                <w:b/>
                <w:bCs/>
              </w:rPr>
              <w:t>Разработка проектов по группам.</w:t>
            </w:r>
          </w:p>
          <w:p w:rsidR="00697435" w:rsidRPr="0042759E" w:rsidRDefault="00697435" w:rsidP="00486FC5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42759E">
              <w:t>Описать творческий процесс в виде блок-схем, либо текстом в тетрадях.</w:t>
            </w:r>
          </w:p>
          <w:p w:rsidR="00697435" w:rsidRPr="00B845E4" w:rsidRDefault="00697435" w:rsidP="00486FC5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t>Создание проекта действующей модели.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29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86FC5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Передовые направления в робототехнике XXI века.</w:t>
            </w:r>
          </w:p>
          <w:p w:rsidR="00697435" w:rsidRPr="00B845E4" w:rsidRDefault="00697435" w:rsidP="00486FC5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rPr>
                <w:rStyle w:val="s1"/>
                <w:b/>
                <w:bCs/>
              </w:rPr>
              <w:t>Разработка проектов по группам.</w:t>
            </w:r>
            <w:r w:rsidRPr="0042759E">
              <w:rPr>
                <w:rStyle w:val="apple-converted-space"/>
                <w:b/>
                <w:bCs/>
              </w:rPr>
              <w:t> </w:t>
            </w:r>
            <w:r w:rsidRPr="0042759E">
              <w:t>Параметры проекта: дополнение его схемами, условными чертежами, описательной частью. Обновление параметров объектов.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7"/>
              <w:spacing w:before="0" w:beforeAutospacing="0" w:after="0" w:afterAutospacing="0" w:line="240" w:lineRule="atLeast"/>
              <w:jc w:val="center"/>
            </w:pPr>
            <w:r w:rsidRPr="0008624E">
              <w:t>30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Показательные выступления. Итоговое заняти</w:t>
            </w:r>
            <w:r w:rsidRPr="00B845E4">
              <w:rPr>
                <w:rStyle w:val="s1"/>
                <w:b/>
                <w:bCs/>
              </w:rPr>
              <w:t>е</w:t>
            </w:r>
            <w:r w:rsidRPr="00B845E4">
              <w:rPr>
                <w:rStyle w:val="s4"/>
                <w:b/>
                <w:bCs/>
                <w:color w:val="000000"/>
              </w:rPr>
              <w:t>- 2 часа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8367C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E14FF3">
              <w:t>Свободное моделирование.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31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E14FF3" w:rsidRDefault="00697435" w:rsidP="008367CE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E14FF3">
              <w:rPr>
                <w:rStyle w:val="s1"/>
                <w:bCs/>
              </w:rPr>
              <w:t>Показательные выступления.</w:t>
            </w:r>
            <w:r w:rsidRPr="00E14FF3">
              <w:rPr>
                <w:bCs/>
                <w:color w:val="000000"/>
              </w:rPr>
              <w:t xml:space="preserve"> </w:t>
            </w:r>
            <w:r w:rsidRPr="00E14FF3">
              <w:t>Выставка работ обучающихся.</w:t>
            </w:r>
          </w:p>
          <w:p w:rsidR="00697435" w:rsidRPr="00E14FF3" w:rsidRDefault="00697435" w:rsidP="008367CE">
            <w:pPr>
              <w:pStyle w:val="p6"/>
              <w:spacing w:before="0" w:beforeAutospacing="0" w:after="0" w:afterAutospacing="0" w:line="240" w:lineRule="atLeast"/>
              <w:ind w:right="199"/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32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</w:tbl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Default="00697435" w:rsidP="004E4B8F">
      <w:pPr>
        <w:pStyle w:val="p11"/>
        <w:spacing w:before="0" w:beforeAutospacing="0" w:after="0" w:afterAutospacing="0" w:line="240" w:lineRule="atLeast"/>
        <w:ind w:firstLine="709"/>
        <w:jc w:val="center"/>
        <w:rPr>
          <w:rStyle w:val="s1"/>
          <w:b/>
          <w:bCs/>
          <w:color w:val="000000"/>
        </w:rPr>
      </w:pPr>
      <w:r w:rsidRPr="0042759E">
        <w:rPr>
          <w:b/>
        </w:rPr>
        <w:t>Календарный учебный график</w:t>
      </w:r>
      <w:r>
        <w:rPr>
          <w:b/>
        </w:rPr>
        <w:t xml:space="preserve"> </w:t>
      </w:r>
      <w:r w:rsidRPr="0042759E">
        <w:rPr>
          <w:rStyle w:val="apple-converted-space"/>
          <w:b/>
          <w:bCs/>
          <w:color w:val="000000"/>
        </w:rPr>
        <w:tab/>
        <w:t> </w:t>
      </w:r>
      <w:r>
        <w:rPr>
          <w:rStyle w:val="s1"/>
          <w:b/>
          <w:bCs/>
          <w:color w:val="000000"/>
        </w:rPr>
        <w:t xml:space="preserve">4 </w:t>
      </w:r>
      <w:r w:rsidRPr="0042759E">
        <w:rPr>
          <w:rStyle w:val="s1"/>
          <w:b/>
          <w:bCs/>
          <w:color w:val="000000"/>
        </w:rPr>
        <w:t>год обучения</w:t>
      </w:r>
      <w:r w:rsidRPr="0042759E">
        <w:rPr>
          <w:rStyle w:val="s1"/>
          <w:b/>
          <w:bCs/>
          <w:color w:val="000000"/>
        </w:rPr>
        <w:tab/>
      </w:r>
    </w:p>
    <w:p w:rsidR="00697435" w:rsidRPr="008C78A0" w:rsidRDefault="00697435" w:rsidP="004E4B8F">
      <w:pPr>
        <w:pStyle w:val="p11"/>
        <w:spacing w:before="0" w:beforeAutospacing="0" w:after="0" w:afterAutospacing="0" w:line="240" w:lineRule="atLeast"/>
        <w:ind w:firstLine="709"/>
        <w:jc w:val="center"/>
        <w:rPr>
          <w:b/>
        </w:rPr>
      </w:pPr>
    </w:p>
    <w:p w:rsidR="00697435" w:rsidRPr="0042759E" w:rsidRDefault="00697435" w:rsidP="004E4B8F">
      <w:pPr>
        <w:pStyle w:val="p1"/>
        <w:shd w:val="clear" w:color="auto" w:fill="FFFFFF"/>
        <w:spacing w:before="0" w:beforeAutospacing="0" w:after="0" w:afterAutospacing="0" w:line="240" w:lineRule="atLeast"/>
        <w:jc w:val="center"/>
        <w:rPr>
          <w:rStyle w:val="s1"/>
          <w:b/>
          <w:bCs/>
          <w:color w:val="000000"/>
        </w:rPr>
      </w:pPr>
    </w:p>
    <w:tbl>
      <w:tblPr>
        <w:tblW w:w="1064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74"/>
        <w:gridCol w:w="4027"/>
        <w:gridCol w:w="1407"/>
        <w:gridCol w:w="1735"/>
        <w:gridCol w:w="1414"/>
        <w:gridCol w:w="1690"/>
      </w:tblGrid>
      <w:tr w:rsidR="00697435" w:rsidRPr="0060205F" w:rsidTr="004E4B8F">
        <w:trPr>
          <w:trHeight w:val="592"/>
        </w:trPr>
        <w:tc>
          <w:tcPr>
            <w:tcW w:w="3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№</w:t>
            </w:r>
          </w:p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п/п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1"/>
                <w:b/>
                <w:bCs/>
              </w:rPr>
              <w:t>Тема занятия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after="0" w:line="240" w:lineRule="atLeast"/>
              <w:jc w:val="center"/>
              <w:rPr>
                <w:rStyle w:val="s1"/>
                <w:b/>
                <w:bCs/>
              </w:rPr>
            </w:pPr>
            <w:r>
              <w:rPr>
                <w:rStyle w:val="s1"/>
                <w:b/>
                <w:bCs/>
              </w:rPr>
              <w:t>Количест</w:t>
            </w:r>
            <w:r w:rsidRPr="0042759E">
              <w:rPr>
                <w:rStyle w:val="s1"/>
                <w:b/>
                <w:bCs/>
              </w:rPr>
              <w:t>во часов</w:t>
            </w:r>
          </w:p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3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E4B8F">
            <w:pPr>
              <w:pStyle w:val="p1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b/>
              </w:rPr>
              <w:t>Дата</w:t>
            </w:r>
          </w:p>
        </w:tc>
      </w:tr>
      <w:tr w:rsidR="00697435" w:rsidRPr="0060205F" w:rsidTr="004E4B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E4B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E4B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ED2A33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ED2A33">
              <w:rPr>
                <w:rStyle w:val="s1"/>
                <w:b/>
                <w:bCs/>
              </w:rPr>
              <w:t>Теория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E4B8F">
            <w:pPr>
              <w:pStyle w:val="p11"/>
              <w:spacing w:before="0" w:beforeAutospacing="0" w:after="0" w:afterAutospacing="0" w:line="240" w:lineRule="atLeast"/>
              <w:jc w:val="both"/>
              <w:rPr>
                <w:b/>
              </w:rPr>
            </w:pPr>
            <w:r>
              <w:rPr>
                <w:b/>
              </w:rPr>
              <w:t>Практика</w:t>
            </w:r>
            <w:r w:rsidRPr="0042759E">
              <w:rPr>
                <w:b/>
              </w:rPr>
              <w:t xml:space="preserve">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4E4B8F">
            <w:pPr>
              <w:pStyle w:val="p1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42759E">
              <w:rPr>
                <w:b/>
              </w:rPr>
              <w:t>По плану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60205F" w:rsidRDefault="00697435" w:rsidP="004E4B8F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b/>
                <w:sz w:val="24"/>
              </w:rPr>
              <w:t>По факту</w:t>
            </w: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  <w:color w:val="000000"/>
              </w:rPr>
              <w:t>Введение</w:t>
            </w:r>
            <w:r>
              <w:rPr>
                <w:rStyle w:val="s4"/>
                <w:b/>
                <w:bCs/>
                <w:color w:val="000000"/>
              </w:rPr>
              <w:t xml:space="preserve"> – 1 час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Вводное занятие. Инструктаж по технике безопасности  и ПДД.</w:t>
            </w:r>
            <w:r w:rsidRPr="0008624E">
              <w:rPr>
                <w:color w:val="000000"/>
              </w:rPr>
              <w:t xml:space="preserve"> Правила поведения  в кабинете информатики  при работе с компьютерами и конструкторами.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08624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b/>
              </w:rPr>
              <w:t xml:space="preserve">Программирование робота в среде </w:t>
            </w:r>
            <w:r w:rsidRPr="0042759E">
              <w:rPr>
                <w:b/>
                <w:lang w:val="en-US"/>
              </w:rPr>
              <w:t>EV</w:t>
            </w:r>
            <w:r>
              <w:rPr>
                <w:b/>
              </w:rPr>
              <w:t>3-10 часов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rPr>
                <w:rStyle w:val="s2"/>
                <w:color w:val="000000"/>
              </w:rPr>
              <w:t>Образовательные роботы. Правила работы с наборами, деталями конструктора Лего.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Создание первого проекта.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Моторы.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Программирование движений по различным траекториям.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86FC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>Работа с подсветкой, экраном и звуком.</w:t>
            </w:r>
          </w:p>
          <w:p w:rsidR="00697435" w:rsidRPr="0008624E" w:rsidRDefault="00697435" w:rsidP="00486FC5">
            <w:pPr>
              <w:pStyle w:val="p5"/>
              <w:spacing w:before="0" w:beforeAutospacing="0" w:after="0" w:afterAutospacing="0" w:line="240" w:lineRule="atLeast"/>
            </w:pPr>
            <w:r w:rsidRPr="0008624E">
              <w:t>Работа с экраном.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 xml:space="preserve">Работа с подсветкой кнопок на блоке </w:t>
            </w:r>
            <w:r w:rsidRPr="0008624E">
              <w:rPr>
                <w:lang w:val="en-US"/>
              </w:rPr>
              <w:t>EV</w:t>
            </w:r>
            <w:r w:rsidRPr="0008624E">
              <w:t>3.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Работа со звуком.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08624E">
              <w:t>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Цикл с постусловием.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Структура «Переключатель».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486FC5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Работа с данными.  </w:t>
            </w:r>
          </w:p>
          <w:p w:rsidR="00697435" w:rsidRPr="0008624E" w:rsidRDefault="00697435" w:rsidP="00486FC5">
            <w:pPr>
              <w:pStyle w:val="p5"/>
              <w:spacing w:before="0" w:beforeAutospacing="0" w:after="0" w:afterAutospacing="0" w:line="240" w:lineRule="atLeast"/>
            </w:pPr>
            <w:r w:rsidRPr="0008624E">
              <w:t>Типы данных. Проводники.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86FC5">
        <w:trPr>
          <w:trHeight w:val="460"/>
        </w:trPr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b/>
              </w:rPr>
              <w:t xml:space="preserve">Основные виды </w:t>
            </w:r>
            <w:r>
              <w:rPr>
                <w:b/>
              </w:rPr>
              <w:t>соревнований и элементы заданий- 17 часов</w:t>
            </w:r>
            <w:r w:rsidRPr="0042759E">
              <w:t xml:space="preserve"> 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Соревнование «Сумо».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Соревнование «Сумо».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Робот – сканер штрих – кодов.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Робот – сканер штрих – кодов.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Слалом (объезд препятствий).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16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Слалом (объезд препятствий).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Программирование движения по линии.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Калибровка датчиков.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19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Алгоритм движения по линии «Зигзаг» (дискретная система управления).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Алгоритм «Волна».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Пропорциональное линейное управление.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Пропорциональное линейное управление.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Поиск перекрестков.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24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Поиск перекрестков.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7"/>
              <w:spacing w:before="0" w:beforeAutospacing="0" w:after="0" w:afterAutospacing="0" w:line="240" w:lineRule="atLeast"/>
              <w:jc w:val="center"/>
            </w:pPr>
            <w:r>
              <w:t>25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 xml:space="preserve">Инверсия.  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2"/>
              <w:spacing w:before="0" w:beforeAutospacing="0" w:after="0" w:afterAutospacing="0" w:line="240" w:lineRule="atLeast"/>
              <w:jc w:val="center"/>
            </w:pPr>
            <w:r>
              <w:t>26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 xml:space="preserve">Проезд инверсии.  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08624E">
              <w:t>27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t>Создание робота «Погрузчик» по алгоритму "Лестница".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08624E">
              <w:t>28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  <w:color w:val="000000"/>
              </w:rPr>
              <w:t xml:space="preserve">Проектная деятельность в группах. </w:t>
            </w:r>
            <w:r>
              <w:rPr>
                <w:rStyle w:val="s4"/>
                <w:b/>
                <w:bCs/>
                <w:color w:val="000000"/>
              </w:rPr>
              <w:t>-2 часа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29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rPr>
                <w:color w:val="000000"/>
              </w:rPr>
              <w:t>Изучение полей  для тестирования моделей роботов. Презентация моделей. Выставки. Соревнования.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60205F" w:rsidRDefault="00697435" w:rsidP="008367C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05F">
              <w:rPr>
                <w:rFonts w:ascii="Times New Roman" w:hAnsi="Times New Roman"/>
                <w:sz w:val="24"/>
                <w:szCs w:val="24"/>
              </w:rPr>
              <w:t xml:space="preserve">29 </w:t>
            </w:r>
            <w:r w:rsidRPr="0060205F">
              <w:rPr>
                <w:rFonts w:ascii="Times New Roman" w:hAnsi="Times New Roman"/>
              </w:rPr>
              <w:t>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B845E4" w:rsidRDefault="00697435" w:rsidP="004E4B8F">
            <w:pPr>
              <w:pStyle w:val="p5"/>
              <w:spacing w:before="0" w:beforeAutospacing="0" w:after="0" w:afterAutospacing="0" w:line="240" w:lineRule="atLeast"/>
              <w:rPr>
                <w:b/>
              </w:rPr>
            </w:pPr>
            <w:r w:rsidRPr="0042759E">
              <w:rPr>
                <w:color w:val="000000"/>
              </w:rPr>
              <w:t>Изучение полей  для тестирования моделей роботов. Презентация моделей. Выставки. Соревнования.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8367CE">
            <w:pPr>
              <w:pStyle w:val="p7"/>
              <w:spacing w:before="0" w:beforeAutospacing="0" w:after="0" w:afterAutospacing="0" w:line="240" w:lineRule="atLeast"/>
              <w:jc w:val="center"/>
            </w:pPr>
            <w:r w:rsidRPr="0008624E">
              <w:t>30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42759E">
              <w:rPr>
                <w:rStyle w:val="s4"/>
                <w:b/>
                <w:bCs/>
                <w:color w:val="000000"/>
              </w:rPr>
              <w:t>Повторение изуч</w:t>
            </w:r>
            <w:r>
              <w:rPr>
                <w:rStyle w:val="s4"/>
                <w:b/>
                <w:bCs/>
                <w:color w:val="000000"/>
              </w:rPr>
              <w:t>енного в течение  учебного года - 2</w:t>
            </w: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08624E">
            <w:pPr>
              <w:pStyle w:val="p5"/>
              <w:spacing w:before="0" w:beforeAutospacing="0" w:after="0" w:afterAutospacing="0" w:line="240" w:lineRule="atLeast"/>
            </w:pPr>
            <w:r w:rsidRPr="0008624E">
              <w:rPr>
                <w:rStyle w:val="s4"/>
                <w:bCs/>
                <w:color w:val="000000"/>
              </w:rPr>
              <w:t xml:space="preserve">Повторение изученного в течении учебного года. 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31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697435" w:rsidRPr="0060205F" w:rsidTr="004E4B8F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32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08624E" w:rsidRDefault="00697435" w:rsidP="004E4B8F">
            <w:pPr>
              <w:pStyle w:val="p5"/>
              <w:spacing w:before="0" w:beforeAutospacing="0" w:after="0" w:afterAutospacing="0" w:line="240" w:lineRule="atLeast"/>
            </w:pPr>
            <w:r w:rsidRPr="0008624E">
              <w:rPr>
                <w:rStyle w:val="s4"/>
                <w:bCs/>
                <w:color w:val="000000"/>
              </w:rPr>
              <w:t xml:space="preserve">Итоговое занятие. </w:t>
            </w:r>
            <w:r w:rsidRPr="0008624E">
              <w:t>Выставка творческих работ обучающихся.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Default="00697435" w:rsidP="004E4B8F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7435" w:rsidRPr="0042759E" w:rsidRDefault="00697435" w:rsidP="008367CE">
            <w:pPr>
              <w:pStyle w:val="p4"/>
              <w:spacing w:before="0" w:beforeAutospacing="0" w:after="0" w:afterAutospacing="0" w:line="240" w:lineRule="atLeast"/>
              <w:jc w:val="center"/>
            </w:pPr>
            <w:r>
              <w:t>32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7435" w:rsidRPr="0042759E" w:rsidRDefault="00697435" w:rsidP="004E4B8F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</w:tbl>
    <w:p w:rsidR="00697435" w:rsidRPr="0042759E" w:rsidRDefault="00697435" w:rsidP="004E4B8F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E4B8F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pStyle w:val="Heading3"/>
        <w:numPr>
          <w:ilvl w:val="2"/>
          <w:numId w:val="12"/>
        </w:numPr>
        <w:tabs>
          <w:tab w:val="left" w:pos="0"/>
        </w:tabs>
        <w:spacing w:before="0" w:after="0" w:line="240" w:lineRule="atLeast"/>
        <w:ind w:left="0" w:firstLine="0"/>
        <w:rPr>
          <w:rFonts w:cs="Times New Roman"/>
          <w:sz w:val="24"/>
          <w:szCs w:val="24"/>
          <w:lang w:val="ru-RU"/>
        </w:rPr>
      </w:pPr>
      <w:r w:rsidRPr="0042759E">
        <w:rPr>
          <w:rFonts w:cs="Times New Roman"/>
          <w:sz w:val="24"/>
          <w:szCs w:val="24"/>
          <w:lang w:val="ru-RU"/>
        </w:rPr>
        <w:t>Формы подведения итогов. Контрольные испытания</w:t>
      </w:r>
    </w:p>
    <w:p w:rsidR="00697435" w:rsidRPr="0042759E" w:rsidRDefault="00697435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42759E">
        <w:rPr>
          <w:lang w:val="ru-RU"/>
        </w:rPr>
        <w:t xml:space="preserve">В течение курса предполагаются регулярные зачеты, на которых решение поставленной заранее известной задачи принимается в свободной форме (не обязательно предложенной преподавателем). При этом тематические состязания роботов также являются методом проверки, и успешное участие в них освобождает от соответствующего зачета. </w:t>
      </w:r>
    </w:p>
    <w:p w:rsidR="00697435" w:rsidRPr="0042759E" w:rsidRDefault="00697435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42759E">
        <w:rPr>
          <w:lang w:val="ru-RU"/>
        </w:rPr>
        <w:t xml:space="preserve">По окончании курса учащиеся защищают творческий проект,  требующий проявить знания и навыки по ключевым темам. </w:t>
      </w:r>
    </w:p>
    <w:p w:rsidR="00697435" w:rsidRPr="0042759E" w:rsidRDefault="00697435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42759E">
        <w:rPr>
          <w:lang w:val="ru-RU"/>
        </w:rPr>
        <w:t>По окончании каждого года проводится переводной зачет, а в начале следующего для вновь поступающих входной тест.</w:t>
      </w:r>
    </w:p>
    <w:p w:rsidR="00697435" w:rsidRPr="0042759E" w:rsidRDefault="00697435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42759E">
        <w:rPr>
          <w:lang w:val="ru-RU"/>
        </w:rPr>
        <w:t xml:space="preserve">Кроме того, полученные знания и навыки проверяются на открытых конференциях,  конкурсах и состязаниях, куда направляются наиболее успешные ученики. </w:t>
      </w:r>
    </w:p>
    <w:p w:rsidR="00697435" w:rsidRPr="0042759E" w:rsidRDefault="00697435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Ведется организация собственных выставок, мастер-классов и  открытых состязаний роботов (например, командный футбол роботов и т.п.). </w:t>
      </w:r>
    </w:p>
    <w:p w:rsidR="00697435" w:rsidRPr="0042759E" w:rsidRDefault="00697435" w:rsidP="0042759E">
      <w:pPr>
        <w:pStyle w:val="p11"/>
        <w:spacing w:before="0" w:beforeAutospacing="0" w:after="0" w:afterAutospacing="0" w:line="240" w:lineRule="atLeast"/>
        <w:jc w:val="both"/>
        <w:rPr>
          <w:b/>
        </w:rPr>
      </w:pPr>
      <w:r w:rsidRPr="0042759E">
        <w:rPr>
          <w:b/>
        </w:rPr>
        <w:t>Способы определения результативности</w:t>
      </w:r>
    </w:p>
    <w:p w:rsidR="00697435" w:rsidRPr="0042759E" w:rsidRDefault="00697435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Изучения программы внеурочной деятельности определяется на основе участия ребенка в конкурсных мероприятиях или выполнения им некоторых работ. (Минимальное обязательное количество таких сертификационных испытаний не должно быть больше четырех за учебный год).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b/>
          <w:sz w:val="24"/>
          <w:szCs w:val="24"/>
        </w:rPr>
      </w:pPr>
      <w:r w:rsidRPr="0042759E">
        <w:rPr>
          <w:rFonts w:ascii="Times New Roman" w:hAnsi="Times New Roman"/>
          <w:b/>
          <w:sz w:val="24"/>
          <w:szCs w:val="24"/>
        </w:rPr>
        <w:br w:type="page"/>
      </w: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  <w:bCs/>
        </w:rPr>
      </w:pPr>
      <w:r w:rsidRPr="0042759E">
        <w:rPr>
          <w:rFonts w:ascii="Times New Roman" w:hAnsi="Times New Roman" w:cs="Times New Roman"/>
          <w:b/>
          <w:bCs/>
        </w:rPr>
        <w:t>Материально-техническое обеспечение</w:t>
      </w: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  <w:bCs/>
        </w:rPr>
      </w:pP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>В школе имеется  кабинет робототехники.</w:t>
      </w: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</w:rPr>
      </w:pPr>
      <w:r w:rsidRPr="0042759E">
        <w:rPr>
          <w:rFonts w:ascii="Times New Roman" w:hAnsi="Times New Roman" w:cs="Times New Roman"/>
          <w:b/>
        </w:rPr>
        <w:t>Оборудование:</w:t>
      </w:r>
    </w:p>
    <w:p w:rsidR="00697435" w:rsidRPr="0042759E" w:rsidRDefault="00697435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Для реализации программы в кабинете имеется  следующее оборудование:</w:t>
      </w:r>
    </w:p>
    <w:p w:rsidR="00697435" w:rsidRPr="0042759E" w:rsidRDefault="00697435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Набор для изучения робототехники LEGO Mindstorms –  базовых и  резервных- по 5 шт.; </w:t>
      </w:r>
    </w:p>
    <w:p w:rsidR="00697435" w:rsidRPr="0042759E" w:rsidRDefault="00697435" w:rsidP="0042759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Дополнительные датчики.</w:t>
      </w:r>
    </w:p>
    <w:p w:rsidR="00697435" w:rsidRPr="0042759E" w:rsidRDefault="00697435" w:rsidP="0042759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Зарядные устройства, аккумуляторы</w:t>
      </w:r>
    </w:p>
    <w:p w:rsidR="00697435" w:rsidRPr="0042759E" w:rsidRDefault="00697435" w:rsidP="0042759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Персональный компьютер  с установленной программой– 10 шт.;</w:t>
      </w:r>
    </w:p>
    <w:p w:rsidR="00697435" w:rsidRPr="0042759E" w:rsidRDefault="00697435" w:rsidP="0042759E">
      <w:pPr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Мультимедийный проектор -1 шт.;</w:t>
      </w:r>
    </w:p>
    <w:p w:rsidR="00697435" w:rsidRPr="0042759E" w:rsidRDefault="00697435" w:rsidP="0042759E">
      <w:pPr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Интерактивная доска;</w:t>
      </w:r>
    </w:p>
    <w:p w:rsidR="00697435" w:rsidRPr="0042759E" w:rsidRDefault="00697435" w:rsidP="0042759E">
      <w:pPr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 xml:space="preserve">Презентация (ЦОР «Основы робототехники») </w:t>
      </w:r>
    </w:p>
    <w:p w:rsidR="00697435" w:rsidRPr="0042759E" w:rsidRDefault="00697435" w:rsidP="0042759E">
      <w:pPr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Технологические карты;</w:t>
      </w:r>
    </w:p>
    <w:p w:rsidR="00697435" w:rsidRPr="0042759E" w:rsidRDefault="00697435" w:rsidP="0042759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Лазерный принтер – 1 шт.;</w:t>
      </w:r>
    </w:p>
    <w:p w:rsidR="00697435" w:rsidRPr="0042759E" w:rsidRDefault="00697435" w:rsidP="0042759E">
      <w:pPr>
        <w:pStyle w:val="p11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 w:rsidRPr="0042759E">
        <w:t>Мультимедиа проектор – 1 шт.;</w:t>
      </w:r>
    </w:p>
    <w:p w:rsidR="00697435" w:rsidRPr="0042759E" w:rsidRDefault="00697435" w:rsidP="0042759E">
      <w:pPr>
        <w:pStyle w:val="p11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 w:rsidRPr="0042759E">
        <w:t>Поля для соревнований роботов.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42759E">
        <w:rPr>
          <w:rFonts w:ascii="Times New Roman" w:hAnsi="Times New Roman"/>
          <w:b/>
          <w:sz w:val="24"/>
          <w:szCs w:val="24"/>
        </w:rPr>
        <w:t>Перечень методического обеспечения: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  <w:bCs/>
        </w:rPr>
      </w:pPr>
      <w:r w:rsidRPr="0042759E">
        <w:rPr>
          <w:rFonts w:ascii="Times New Roman" w:hAnsi="Times New Roman" w:cs="Times New Roman"/>
          <w:b/>
        </w:rPr>
        <w:t>Печатные пособия:</w:t>
      </w: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  <w:b/>
          <w:bCs/>
        </w:rPr>
        <w:t xml:space="preserve">ЛИТЕРАТУРА ДЛЯ УЧАЩИХСЯ: 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697435" w:rsidRPr="0042759E" w:rsidRDefault="00697435" w:rsidP="0042759E">
      <w:pPr>
        <w:pStyle w:val="Default"/>
        <w:numPr>
          <w:ilvl w:val="0"/>
          <w:numId w:val="10"/>
        </w:numPr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>Копосов Д.Г., Первый шаг в робототехнику: практикум для 5-6 классов</w:t>
      </w:r>
    </w:p>
    <w:p w:rsidR="00697435" w:rsidRPr="0042759E" w:rsidRDefault="00697435" w:rsidP="0042759E">
      <w:pPr>
        <w:pStyle w:val="Default"/>
        <w:numPr>
          <w:ilvl w:val="0"/>
          <w:numId w:val="10"/>
        </w:numPr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 xml:space="preserve">Копосов Д.Г., Первый шаг в робототехнику: рабочая тетрадь для 5-6 </w:t>
      </w:r>
    </w:p>
    <w:p w:rsidR="00697435" w:rsidRPr="0042759E" w:rsidRDefault="00697435" w:rsidP="0042759E">
      <w:pPr>
        <w:spacing w:after="0" w:line="240" w:lineRule="atLeast"/>
        <w:ind w:left="72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классов / Д.Г.Копосов – М.: БИНОМ. Лаборатория знаний, 2012 – 87 с.</w:t>
      </w:r>
    </w:p>
    <w:p w:rsidR="00697435" w:rsidRPr="0042759E" w:rsidRDefault="00697435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 xml:space="preserve">   3.      Филиппов С.А. Робототехника для детей и родителей. С-Пб, «Наука», 2015г.</w:t>
      </w:r>
      <w:r w:rsidRPr="0042759E">
        <w:rPr>
          <w:rFonts w:ascii="Times New Roman" w:hAnsi="Times New Roman"/>
          <w:sz w:val="24"/>
          <w:szCs w:val="24"/>
        </w:rPr>
        <w:tab/>
      </w: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  <w:b/>
          <w:bCs/>
        </w:rPr>
        <w:t xml:space="preserve">ЛИТЕРАТУРА ДЛЯ </w:t>
      </w:r>
      <w:r w:rsidRPr="0042759E">
        <w:rPr>
          <w:rFonts w:ascii="Times New Roman" w:hAnsi="Times New Roman" w:cs="Times New Roman"/>
          <w:bCs/>
        </w:rPr>
        <w:t>педагога</w:t>
      </w:r>
      <w:r w:rsidRPr="0042759E">
        <w:rPr>
          <w:rFonts w:ascii="Times New Roman" w:hAnsi="Times New Roman" w:cs="Times New Roman"/>
          <w:b/>
          <w:bCs/>
        </w:rPr>
        <w:t xml:space="preserve">: </w:t>
      </w:r>
    </w:p>
    <w:p w:rsidR="00697435" w:rsidRPr="0042759E" w:rsidRDefault="00697435" w:rsidP="0042759E">
      <w:pPr>
        <w:pStyle w:val="Default"/>
        <w:numPr>
          <w:ilvl w:val="0"/>
          <w:numId w:val="11"/>
        </w:numPr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 xml:space="preserve">Руководство пользователя ПервоРобот NXT Lego mindstorms education. </w:t>
      </w:r>
    </w:p>
    <w:p w:rsidR="00697435" w:rsidRPr="0042759E" w:rsidRDefault="00697435" w:rsidP="0042759E">
      <w:pPr>
        <w:pStyle w:val="Default"/>
        <w:numPr>
          <w:ilvl w:val="0"/>
          <w:numId w:val="11"/>
        </w:numPr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 xml:space="preserve">Копосов Д.Г., Первый шаг в робототехнику: практикум для 5-6 классов </w:t>
      </w:r>
    </w:p>
    <w:p w:rsidR="00697435" w:rsidRPr="0042759E" w:rsidRDefault="00697435" w:rsidP="0042759E">
      <w:pPr>
        <w:pStyle w:val="Default"/>
        <w:numPr>
          <w:ilvl w:val="0"/>
          <w:numId w:val="11"/>
        </w:numPr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 xml:space="preserve">Копосов –М.: БИНОМ. Лаборатория знаний, 2014 – 286 с. </w:t>
      </w:r>
    </w:p>
    <w:p w:rsidR="00697435" w:rsidRPr="0042759E" w:rsidRDefault="00697435" w:rsidP="0042759E">
      <w:pPr>
        <w:pStyle w:val="Default"/>
        <w:numPr>
          <w:ilvl w:val="0"/>
          <w:numId w:val="11"/>
        </w:numPr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 xml:space="preserve">Копосов Д.Г., Первый шаг в робототехнику: рабочая тетрадь для 5-6 </w:t>
      </w:r>
    </w:p>
    <w:p w:rsidR="00697435" w:rsidRPr="0042759E" w:rsidRDefault="00697435" w:rsidP="0042759E">
      <w:pPr>
        <w:spacing w:after="0" w:line="240" w:lineRule="atLeast"/>
        <w:ind w:left="720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классов / Д.Г.Копосов – М.: БИНОМ. Лаборатория знаний, 2014 – 87 с.</w:t>
      </w:r>
    </w:p>
    <w:p w:rsidR="00697435" w:rsidRPr="0042759E" w:rsidRDefault="00697435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42759E">
        <w:rPr>
          <w:rFonts w:ascii="Times New Roman" w:hAnsi="Times New Roman"/>
          <w:color w:val="000000"/>
          <w:sz w:val="24"/>
          <w:szCs w:val="24"/>
        </w:rPr>
        <w:t>5. Филиппов С.А. Робототехника для детей и родителей. С-Пб, «Наука», 2011г.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42759E">
        <w:rPr>
          <w:rFonts w:ascii="Times New Roman" w:hAnsi="Times New Roman"/>
          <w:b/>
          <w:sz w:val="24"/>
          <w:szCs w:val="24"/>
        </w:rPr>
        <w:t>Видео-, аудиоматериалы: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1. Руководство пользователя ПервоРобот NXT Lego mindstorms education</w:t>
      </w:r>
      <w:r w:rsidRPr="0042759E">
        <w:rPr>
          <w:rFonts w:ascii="Times New Roman" w:hAnsi="Times New Roman"/>
          <w:sz w:val="24"/>
          <w:szCs w:val="24"/>
        </w:rPr>
        <w:tab/>
      </w:r>
    </w:p>
    <w:p w:rsidR="00697435" w:rsidRPr="0042759E" w:rsidRDefault="00697435" w:rsidP="0042759E">
      <w:pPr>
        <w:pStyle w:val="NoSpacing"/>
        <w:widowControl w:val="0"/>
        <w:suppressAutoHyphens/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2. Компакт-диски: “Индустрия развлечения”.</w:t>
      </w:r>
    </w:p>
    <w:p w:rsidR="00697435" w:rsidRPr="0042759E" w:rsidRDefault="00697435" w:rsidP="0042759E">
      <w:pPr>
        <w:pStyle w:val="NoSpacing"/>
        <w:widowControl w:val="0"/>
        <w:suppressAutoHyphens/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3. Интерактивный практикум ROBOLAB.</w:t>
      </w:r>
    </w:p>
    <w:p w:rsidR="00697435" w:rsidRPr="00D25304" w:rsidRDefault="00697435" w:rsidP="0042759E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42759E">
        <w:rPr>
          <w:rFonts w:ascii="Times New Roman" w:hAnsi="Times New Roman"/>
          <w:sz w:val="24"/>
          <w:szCs w:val="24"/>
        </w:rPr>
        <w:t xml:space="preserve">4. </w:t>
      </w:r>
      <w:r w:rsidRPr="0042759E">
        <w:rPr>
          <w:rFonts w:ascii="Times New Roman" w:hAnsi="Times New Roman"/>
          <w:color w:val="000000"/>
          <w:sz w:val="24"/>
          <w:szCs w:val="24"/>
        </w:rPr>
        <w:t xml:space="preserve">Перворобот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NXT</w:t>
      </w:r>
      <w:r w:rsidRPr="0042759E">
        <w:rPr>
          <w:rFonts w:ascii="Times New Roman" w:hAnsi="Times New Roman"/>
          <w:color w:val="000000"/>
          <w:sz w:val="24"/>
          <w:szCs w:val="24"/>
        </w:rPr>
        <w:t>. Введение в робототехнику. Книгапроектов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CD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 xml:space="preserve"> –</w:t>
      </w:r>
      <w:r w:rsidRPr="0042759E">
        <w:rPr>
          <w:rFonts w:ascii="Times New Roman" w:hAnsi="Times New Roman"/>
          <w:color w:val="000000"/>
          <w:sz w:val="24"/>
          <w:szCs w:val="24"/>
        </w:rPr>
        <w:t>диск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LEGO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Carnegie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Mellon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Robotics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42759E">
        <w:rPr>
          <w:rFonts w:ascii="Times New Roman" w:hAnsi="Times New Roman"/>
          <w:color w:val="000000"/>
          <w:sz w:val="24"/>
          <w:szCs w:val="24"/>
          <w:lang w:val="en-US"/>
        </w:rPr>
        <w:t>Academy</w:t>
      </w:r>
      <w:r w:rsidRPr="00D25304">
        <w:rPr>
          <w:rFonts w:ascii="Times New Roman" w:hAnsi="Times New Roman"/>
          <w:color w:val="000000"/>
          <w:sz w:val="24"/>
          <w:szCs w:val="24"/>
          <w:lang w:val="en-US"/>
        </w:rPr>
        <w:t>, 2015</w:t>
      </w:r>
    </w:p>
    <w:p w:rsidR="00697435" w:rsidRPr="00D25304" w:rsidRDefault="00697435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42759E">
        <w:rPr>
          <w:rFonts w:ascii="Times New Roman" w:hAnsi="Times New Roman"/>
          <w:b/>
          <w:sz w:val="24"/>
          <w:szCs w:val="24"/>
        </w:rPr>
        <w:t>Цифровые ресурсы:</w:t>
      </w: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 xml:space="preserve">1. Сайт разработчиков конструктора ПервоРобот NXT Lego mindstorms </w:t>
      </w:r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education [Электронный ресурс]. Режим доступа:</w:t>
      </w:r>
      <w:r w:rsidRPr="0042759E">
        <w:rPr>
          <w:rFonts w:ascii="Times New Roman" w:hAnsi="Times New Roman"/>
          <w:sz w:val="24"/>
          <w:szCs w:val="24"/>
        </w:rPr>
        <w:tab/>
      </w:r>
    </w:p>
    <w:p w:rsidR="00697435" w:rsidRPr="0042759E" w:rsidRDefault="00697435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42759E">
        <w:rPr>
          <w:rFonts w:ascii="Times New Roman" w:hAnsi="Times New Roman" w:cs="Times New Roman"/>
        </w:rPr>
        <w:t xml:space="preserve">2. </w:t>
      </w:r>
      <w:hyperlink r:id="rId13" w:history="1">
        <w:r w:rsidRPr="0042759E">
          <w:rPr>
            <w:rStyle w:val="Hyperlink"/>
            <w:rFonts w:ascii="Times New Roman" w:hAnsi="Times New Roman"/>
          </w:rPr>
          <w:t>http://www.mindstorms.su</w:t>
        </w:r>
      </w:hyperlink>
    </w:p>
    <w:p w:rsidR="00697435" w:rsidRPr="0042759E" w:rsidRDefault="00697435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42759E">
        <w:rPr>
          <w:rFonts w:ascii="Times New Roman" w:hAnsi="Times New Roman"/>
          <w:sz w:val="24"/>
          <w:szCs w:val="24"/>
        </w:rPr>
        <w:t>• </w:t>
      </w:r>
      <w:hyperlink r:id="rId14" w:tgtFrame="_self" w:history="1">
        <w:r w:rsidRPr="0042759E">
          <w:rPr>
            <w:rStyle w:val="Hyperlink"/>
            <w:rFonts w:ascii="Times New Roman" w:hAnsi="Times New Roman"/>
            <w:sz w:val="24"/>
            <w:szCs w:val="24"/>
          </w:rPr>
          <w:t>http://www.gruppa-prolif.ru/content/view/23/44/</w:t>
        </w:r>
      </w:hyperlink>
      <w:r w:rsidRPr="0042759E">
        <w:rPr>
          <w:rFonts w:ascii="Times New Roman" w:hAnsi="Times New Roman"/>
          <w:sz w:val="24"/>
          <w:szCs w:val="24"/>
        </w:rPr>
        <w:br/>
        <w:t>• </w:t>
      </w:r>
      <w:hyperlink r:id="rId15" w:tgtFrame="_self" w:history="1">
        <w:r w:rsidRPr="0042759E">
          <w:rPr>
            <w:rStyle w:val="Hyperlink"/>
            <w:rFonts w:ascii="Times New Roman" w:hAnsi="Times New Roman"/>
            <w:sz w:val="24"/>
            <w:szCs w:val="24"/>
          </w:rPr>
          <w:t>http://robotics.ru/</w:t>
        </w:r>
      </w:hyperlink>
      <w:r w:rsidRPr="0042759E">
        <w:rPr>
          <w:rFonts w:ascii="Times New Roman" w:hAnsi="Times New Roman"/>
          <w:sz w:val="24"/>
          <w:szCs w:val="24"/>
        </w:rPr>
        <w:br/>
        <w:t>• </w:t>
      </w:r>
      <w:hyperlink r:id="rId16" w:tgtFrame="_self" w:history="1">
        <w:r w:rsidRPr="0042759E">
          <w:rPr>
            <w:rStyle w:val="Hyperlink"/>
            <w:rFonts w:ascii="Times New Roman" w:hAnsi="Times New Roman"/>
            <w:sz w:val="24"/>
            <w:szCs w:val="24"/>
          </w:rPr>
          <w:t>http://moodle.uni-altai.ru/mod/forum/discuss.php?d=17</w:t>
        </w:r>
      </w:hyperlink>
      <w:r w:rsidRPr="0042759E">
        <w:rPr>
          <w:rFonts w:ascii="Times New Roman" w:hAnsi="Times New Roman"/>
          <w:sz w:val="24"/>
          <w:szCs w:val="24"/>
        </w:rPr>
        <w:br/>
        <w:t>• </w:t>
      </w:r>
      <w:hyperlink r:id="rId17" w:tgtFrame="_self" w:history="1">
        <w:r w:rsidRPr="0042759E">
          <w:rPr>
            <w:rStyle w:val="Hyperlink"/>
            <w:rFonts w:ascii="Times New Roman" w:hAnsi="Times New Roman"/>
            <w:sz w:val="24"/>
            <w:szCs w:val="24"/>
          </w:rPr>
          <w:t>http://ar.rise-tech.com/Home/Introduction </w:t>
        </w:r>
      </w:hyperlink>
      <w:r w:rsidRPr="0042759E">
        <w:rPr>
          <w:rFonts w:ascii="Times New Roman" w:hAnsi="Times New Roman"/>
          <w:sz w:val="24"/>
          <w:szCs w:val="24"/>
        </w:rPr>
        <w:br/>
        <w:t>• </w:t>
      </w:r>
      <w:hyperlink r:id="rId18" w:tgtFrame="_self" w:history="1">
        <w:r w:rsidRPr="0042759E">
          <w:rPr>
            <w:rStyle w:val="Hyperlink"/>
            <w:rFonts w:ascii="Times New Roman" w:hAnsi="Times New Roman"/>
            <w:sz w:val="24"/>
            <w:szCs w:val="24"/>
          </w:rPr>
          <w:t>http://www.prorobot.ru/lego/robototehnika_v_shkole_6-8_klass.php</w:t>
        </w:r>
      </w:hyperlink>
      <w:r w:rsidRPr="0042759E">
        <w:rPr>
          <w:rFonts w:ascii="Times New Roman" w:hAnsi="Times New Roman"/>
          <w:sz w:val="24"/>
          <w:szCs w:val="24"/>
        </w:rPr>
        <w:br/>
        <w:t>• </w:t>
      </w:r>
      <w:hyperlink r:id="rId19" w:tgtFrame="_self" w:history="1">
        <w:r w:rsidRPr="0042759E">
          <w:rPr>
            <w:rStyle w:val="Hyperlink"/>
            <w:rFonts w:ascii="Times New Roman" w:hAnsi="Times New Roman"/>
            <w:sz w:val="24"/>
            <w:szCs w:val="24"/>
          </w:rPr>
          <w:t>http://www.prorobot.ru/lego.php</w:t>
        </w:r>
      </w:hyperlink>
      <w:r w:rsidRPr="0042759E">
        <w:rPr>
          <w:rFonts w:ascii="Times New Roman" w:hAnsi="Times New Roman"/>
          <w:sz w:val="24"/>
          <w:szCs w:val="24"/>
        </w:rPr>
        <w:br/>
        <w:t>• </w:t>
      </w:r>
      <w:hyperlink r:id="rId20" w:tgtFrame="_self" w:history="1">
        <w:r w:rsidRPr="0042759E">
          <w:rPr>
            <w:rStyle w:val="Hyperlink"/>
            <w:rFonts w:ascii="Times New Roman" w:hAnsi="Times New Roman"/>
            <w:sz w:val="24"/>
            <w:szCs w:val="24"/>
          </w:rPr>
          <w:t>http://robotor.ru</w:t>
        </w:r>
      </w:hyperlink>
    </w:p>
    <w:p w:rsidR="00697435" w:rsidRPr="0042759E" w:rsidRDefault="00697435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sectPr w:rsidR="00697435" w:rsidRPr="0042759E" w:rsidSect="0042759E">
      <w:footerReference w:type="default" r:id="rId21"/>
      <w:pgSz w:w="11906" w:h="16838"/>
      <w:pgMar w:top="851" w:right="567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7435" w:rsidRDefault="00697435" w:rsidP="00AE3D64">
      <w:pPr>
        <w:spacing w:after="0" w:line="240" w:lineRule="auto"/>
      </w:pPr>
      <w:r>
        <w:separator/>
      </w:r>
    </w:p>
  </w:endnote>
  <w:endnote w:type="continuationSeparator" w:id="1">
    <w:p w:rsidR="00697435" w:rsidRDefault="00697435" w:rsidP="00AE3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EuropeExtendedC">
    <w:altName w:val="EuropeExtended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choolBoo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435" w:rsidRDefault="00697435">
    <w:pPr>
      <w:pStyle w:val="Footer"/>
      <w:jc w:val="right"/>
    </w:pPr>
    <w:fldSimple w:instr="PAGE   \* MERGEFORMAT">
      <w:r>
        <w:rPr>
          <w:noProof/>
        </w:rPr>
        <w:t>26</w:t>
      </w:r>
    </w:fldSimple>
  </w:p>
  <w:p w:rsidR="00697435" w:rsidRDefault="0069743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7435" w:rsidRDefault="00697435" w:rsidP="00AE3D64">
      <w:pPr>
        <w:spacing w:after="0" w:line="240" w:lineRule="auto"/>
      </w:pPr>
      <w:r>
        <w:separator/>
      </w:r>
    </w:p>
  </w:footnote>
  <w:footnote w:type="continuationSeparator" w:id="1">
    <w:p w:rsidR="00697435" w:rsidRDefault="00697435" w:rsidP="00AE3D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7CA8D6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00000002"/>
    <w:multiLevelType w:val="multilevel"/>
    <w:tmpl w:val="4DA08BFA"/>
    <w:lvl w:ilvl="0">
      <w:start w:val="1"/>
      <w:numFmt w:val="bullet"/>
      <w:pStyle w:val="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D4E18C8"/>
    <w:multiLevelType w:val="hybridMultilevel"/>
    <w:tmpl w:val="779059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06D549A"/>
    <w:multiLevelType w:val="hybridMultilevel"/>
    <w:tmpl w:val="9D125A56"/>
    <w:lvl w:ilvl="0" w:tplc="2CE83B04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66F66B1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F7CA416" w:tentative="1">
      <w:start w:val="1"/>
      <w:numFmt w:val="lowerRoman"/>
      <w:pStyle w:val="Heading3"/>
      <w:lvlText w:val="%3."/>
      <w:lvlJc w:val="right"/>
      <w:pPr>
        <w:ind w:left="2160" w:hanging="180"/>
      </w:pPr>
      <w:rPr>
        <w:rFonts w:cs="Times New Roman"/>
      </w:rPr>
    </w:lvl>
    <w:lvl w:ilvl="3" w:tplc="61E4BE5A" w:tentative="1">
      <w:start w:val="1"/>
      <w:numFmt w:val="decimal"/>
      <w:pStyle w:val="Heading4"/>
      <w:lvlText w:val="%4."/>
      <w:lvlJc w:val="left"/>
      <w:pPr>
        <w:ind w:left="2880" w:hanging="360"/>
      </w:pPr>
      <w:rPr>
        <w:rFonts w:cs="Times New Roman"/>
      </w:rPr>
    </w:lvl>
    <w:lvl w:ilvl="4" w:tplc="0794089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D02E9B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B294769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BF744900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71C0D0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BD73183"/>
    <w:multiLevelType w:val="hybridMultilevel"/>
    <w:tmpl w:val="5AD072E0"/>
    <w:lvl w:ilvl="0" w:tplc="73C6F060">
      <w:start w:val="1"/>
      <w:numFmt w:val="decimal"/>
      <w:lvlText w:val="%1."/>
      <w:lvlJc w:val="right"/>
      <w:pPr>
        <w:ind w:left="644" w:hanging="360"/>
      </w:pPr>
      <w:rPr>
        <w:rFonts w:cs="Times New Roman" w:hint="default"/>
      </w:rPr>
    </w:lvl>
    <w:lvl w:ilvl="1" w:tplc="34E80FEA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F3826C44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DBBC560A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553C635E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63F052BE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B2EC8460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BBF8CF3A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70282CEC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FE05611"/>
    <w:multiLevelType w:val="hybridMultilevel"/>
    <w:tmpl w:val="017A1ABA"/>
    <w:lvl w:ilvl="0" w:tplc="04190001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44D39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FC97C71"/>
    <w:multiLevelType w:val="hybridMultilevel"/>
    <w:tmpl w:val="A82ACCA6"/>
    <w:lvl w:ilvl="0" w:tplc="CFAC72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6C40EC"/>
    <w:multiLevelType w:val="hybridMultilevel"/>
    <w:tmpl w:val="CC5A276C"/>
    <w:lvl w:ilvl="0" w:tplc="0419000F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1EB1ACE"/>
    <w:multiLevelType w:val="hybridMultilevel"/>
    <w:tmpl w:val="FFD4F7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FEF554D"/>
    <w:multiLevelType w:val="hybridMultilevel"/>
    <w:tmpl w:val="49AA655A"/>
    <w:lvl w:ilvl="0" w:tplc="DF9ABC38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5BD0CB8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84D6A61C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21AA192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DBE0ADF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7700A4F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AEEE5C9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62E2F30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3000A2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8"/>
  </w:num>
  <w:num w:numId="9">
    <w:abstractNumId w:val="7"/>
  </w:num>
  <w:num w:numId="10">
    <w:abstractNumId w:val="11"/>
  </w:num>
  <w:num w:numId="11">
    <w:abstractNumId w:val="9"/>
  </w:num>
  <w:num w:numId="12">
    <w:abstractNumId w:val="1"/>
  </w:num>
  <w:num w:numId="13">
    <w:abstractNumId w:val="5"/>
  </w:num>
  <w:num w:numId="14">
    <w:abstractNumId w:val="3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759E"/>
    <w:rsid w:val="00050FEF"/>
    <w:rsid w:val="0008624E"/>
    <w:rsid w:val="001124F8"/>
    <w:rsid w:val="003446B2"/>
    <w:rsid w:val="0042759E"/>
    <w:rsid w:val="00486FC5"/>
    <w:rsid w:val="004E4B8F"/>
    <w:rsid w:val="0060205F"/>
    <w:rsid w:val="00603AD5"/>
    <w:rsid w:val="006813E3"/>
    <w:rsid w:val="00697435"/>
    <w:rsid w:val="008367CE"/>
    <w:rsid w:val="00865B94"/>
    <w:rsid w:val="0089707D"/>
    <w:rsid w:val="008C188F"/>
    <w:rsid w:val="008C78A0"/>
    <w:rsid w:val="009E7256"/>
    <w:rsid w:val="00A91F72"/>
    <w:rsid w:val="00AE3D64"/>
    <w:rsid w:val="00AE632E"/>
    <w:rsid w:val="00B845E4"/>
    <w:rsid w:val="00C80ADD"/>
    <w:rsid w:val="00CB2E7B"/>
    <w:rsid w:val="00D25304"/>
    <w:rsid w:val="00E14FF3"/>
    <w:rsid w:val="00ED2A33"/>
    <w:rsid w:val="00F23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E7256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42759E"/>
    <w:pPr>
      <w:keepNext/>
      <w:widowControl w:val="0"/>
      <w:suppressAutoHyphens/>
      <w:spacing w:before="240" w:after="60" w:line="240" w:lineRule="auto"/>
      <w:jc w:val="center"/>
      <w:outlineLvl w:val="0"/>
    </w:pPr>
    <w:rPr>
      <w:rFonts w:ascii="Arial" w:hAnsi="Arial" w:cs="Arial"/>
      <w:b/>
      <w:bCs/>
      <w:kern w:val="1"/>
      <w:sz w:val="32"/>
      <w:szCs w:val="32"/>
      <w:lang w:val="en-US" w:eastAsia="he-IL" w:bidi="he-IL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2759E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2759E"/>
    <w:pPr>
      <w:keepNext/>
      <w:widowControl w:val="0"/>
      <w:numPr>
        <w:ilvl w:val="2"/>
        <w:numId w:val="5"/>
      </w:numPr>
      <w:suppressAutoHyphens/>
      <w:spacing w:before="240" w:after="60" w:line="240" w:lineRule="auto"/>
      <w:jc w:val="both"/>
      <w:outlineLvl w:val="2"/>
    </w:pPr>
    <w:rPr>
      <w:rFonts w:ascii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2759E"/>
    <w:pPr>
      <w:keepNext/>
      <w:widowControl w:val="0"/>
      <w:numPr>
        <w:ilvl w:val="3"/>
        <w:numId w:val="5"/>
      </w:numPr>
      <w:suppressAutoHyphens/>
      <w:spacing w:before="240" w:after="60" w:line="240" w:lineRule="auto"/>
      <w:jc w:val="both"/>
      <w:outlineLvl w:val="3"/>
    </w:pPr>
    <w:rPr>
      <w:rFonts w:ascii="Times New Roman" w:hAnsi="Times New Roman"/>
      <w:b/>
      <w:bCs/>
      <w:sz w:val="24"/>
      <w:szCs w:val="28"/>
      <w:lang w:val="en-US" w:eastAsia="he-IL" w:bidi="he-IL"/>
    </w:rPr>
  </w:style>
  <w:style w:type="paragraph" w:styleId="Heading7">
    <w:name w:val="heading 7"/>
    <w:basedOn w:val="Normal"/>
    <w:next w:val="Normal"/>
    <w:link w:val="Heading7Char"/>
    <w:uiPriority w:val="99"/>
    <w:qFormat/>
    <w:rsid w:val="0042759E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6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2759E"/>
    <w:rPr>
      <w:rFonts w:ascii="Arial" w:hAnsi="Arial" w:cs="Arial"/>
      <w:b/>
      <w:bCs/>
      <w:kern w:val="1"/>
      <w:sz w:val="32"/>
      <w:szCs w:val="32"/>
      <w:lang w:val="en-US" w:eastAsia="he-IL" w:bidi="he-IL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2759E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2759E"/>
    <w:rPr>
      <w:rFonts w:ascii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42759E"/>
    <w:rPr>
      <w:rFonts w:ascii="Times New Roman" w:hAnsi="Times New Roman"/>
      <w:b/>
      <w:bCs/>
      <w:sz w:val="24"/>
      <w:szCs w:val="28"/>
      <w:lang w:val="en-US" w:eastAsia="he-IL" w:bidi="he-IL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42759E"/>
    <w:rPr>
      <w:rFonts w:ascii="Cambria" w:hAnsi="Cambria" w:cs="Times New Roman"/>
      <w:i/>
      <w:iCs/>
      <w:color w:val="404040"/>
      <w:sz w:val="20"/>
      <w:szCs w:val="20"/>
    </w:rPr>
  </w:style>
  <w:style w:type="paragraph" w:styleId="ListParagraph">
    <w:name w:val="List Paragraph"/>
    <w:basedOn w:val="Normal"/>
    <w:uiPriority w:val="99"/>
    <w:qFormat/>
    <w:rsid w:val="0042759E"/>
    <w:pPr>
      <w:ind w:left="720"/>
      <w:contextualSpacing/>
    </w:pPr>
    <w:rPr>
      <w:lang w:eastAsia="en-US"/>
    </w:rPr>
  </w:style>
  <w:style w:type="paragraph" w:styleId="NoSpacing">
    <w:name w:val="No Spacing"/>
    <w:uiPriority w:val="99"/>
    <w:qFormat/>
    <w:rsid w:val="0042759E"/>
    <w:rPr>
      <w:lang w:eastAsia="en-US"/>
    </w:rPr>
  </w:style>
  <w:style w:type="paragraph" w:styleId="Title">
    <w:name w:val="Title"/>
    <w:basedOn w:val="Normal"/>
    <w:link w:val="TitleChar"/>
    <w:uiPriority w:val="99"/>
    <w:qFormat/>
    <w:rsid w:val="0042759E"/>
    <w:pPr>
      <w:spacing w:after="0" w:line="240" w:lineRule="auto"/>
      <w:ind w:left="-720"/>
      <w:jc w:val="center"/>
    </w:pPr>
    <w:rPr>
      <w:rFonts w:ascii="Times New Roman" w:hAnsi="Times New Roman"/>
      <w:b/>
      <w:bCs/>
      <w:sz w:val="36"/>
      <w:szCs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42759E"/>
    <w:rPr>
      <w:rFonts w:ascii="Times New Roman" w:hAnsi="Times New Roman" w:cs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42759E"/>
    <w:pPr>
      <w:spacing w:after="0" w:line="240" w:lineRule="auto"/>
      <w:ind w:left="-720"/>
    </w:pPr>
    <w:rPr>
      <w:rFonts w:ascii="Times New Roman" w:hAnsi="Times New Roman"/>
      <w:sz w:val="32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42759E"/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42759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42759E"/>
    <w:rPr>
      <w:rFonts w:ascii="Times New Roman" w:hAnsi="Times New Roman" w:cs="Times New Roman"/>
      <w:sz w:val="24"/>
      <w:szCs w:val="24"/>
    </w:rPr>
  </w:style>
  <w:style w:type="paragraph" w:customStyle="1" w:styleId="a">
    <w:name w:val="Абзац"/>
    <w:basedOn w:val="Normal"/>
    <w:uiPriority w:val="99"/>
    <w:rsid w:val="0042759E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hAnsi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Normal"/>
    <w:uiPriority w:val="99"/>
    <w:rsid w:val="0042759E"/>
    <w:pPr>
      <w:widowControl w:val="0"/>
      <w:numPr>
        <w:numId w:val="6"/>
      </w:num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val="en-US" w:eastAsia="he-IL" w:bidi="he-IL"/>
    </w:rPr>
  </w:style>
  <w:style w:type="paragraph" w:styleId="ListNumber">
    <w:name w:val="List Number"/>
    <w:basedOn w:val="Normal"/>
    <w:uiPriority w:val="99"/>
    <w:rsid w:val="0042759E"/>
    <w:pPr>
      <w:widowControl w:val="0"/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val="en-US" w:eastAsia="he-IL" w:bidi="he-IL"/>
    </w:rPr>
  </w:style>
  <w:style w:type="paragraph" w:customStyle="1" w:styleId="a0">
    <w:name w:val="Таблица"/>
    <w:basedOn w:val="Normal"/>
    <w:uiPriority w:val="99"/>
    <w:rsid w:val="0042759E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hAnsi="Times New Roman"/>
      <w:sz w:val="20"/>
      <w:szCs w:val="20"/>
      <w:lang w:eastAsia="he-IL" w:bidi="he-IL"/>
    </w:rPr>
  </w:style>
  <w:style w:type="character" w:customStyle="1" w:styleId="apple-converted-space">
    <w:name w:val="apple-converted-space"/>
    <w:uiPriority w:val="99"/>
    <w:rsid w:val="0042759E"/>
  </w:style>
  <w:style w:type="paragraph" w:styleId="Footer">
    <w:name w:val="footer"/>
    <w:basedOn w:val="Normal"/>
    <w:link w:val="FooterChar"/>
    <w:uiPriority w:val="99"/>
    <w:rsid w:val="0042759E"/>
    <w:pPr>
      <w:tabs>
        <w:tab w:val="center" w:pos="4677"/>
        <w:tab w:val="right" w:pos="9355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2759E"/>
    <w:rPr>
      <w:rFonts w:ascii="Calibri" w:hAnsi="Calibri" w:cs="Times New Roman"/>
      <w:lang w:eastAsia="en-US"/>
    </w:rPr>
  </w:style>
  <w:style w:type="character" w:styleId="Strong">
    <w:name w:val="Strong"/>
    <w:basedOn w:val="DefaultParagraphFont"/>
    <w:uiPriority w:val="99"/>
    <w:qFormat/>
    <w:rsid w:val="0042759E"/>
    <w:rPr>
      <w:rFonts w:cs="Times New Roman"/>
      <w:b/>
      <w:bCs/>
    </w:rPr>
  </w:style>
  <w:style w:type="paragraph" w:customStyle="1" w:styleId="p11">
    <w:name w:val="p11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uiPriority w:val="99"/>
    <w:rsid w:val="0042759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42759E"/>
    <w:rPr>
      <w:rFonts w:ascii="Times New Roman" w:hAnsi="Times New Roman"/>
      <w:sz w:val="24"/>
      <w:u w:val="none"/>
      <w:effect w:val="none"/>
    </w:rPr>
  </w:style>
  <w:style w:type="character" w:styleId="Hyperlink">
    <w:name w:val="Hyperlink"/>
    <w:basedOn w:val="DefaultParagraphFont"/>
    <w:uiPriority w:val="99"/>
    <w:rsid w:val="0042759E"/>
    <w:rPr>
      <w:rFonts w:cs="Times New Roman"/>
      <w:color w:val="0000FF"/>
      <w:u w:val="single"/>
    </w:rPr>
  </w:style>
  <w:style w:type="character" w:customStyle="1" w:styleId="3">
    <w:name w:val="Заголовок №3_"/>
    <w:link w:val="31"/>
    <w:uiPriority w:val="99"/>
    <w:locked/>
    <w:rsid w:val="0042759E"/>
    <w:rPr>
      <w:b/>
      <w:shd w:val="clear" w:color="auto" w:fill="FFFFFF"/>
    </w:rPr>
  </w:style>
  <w:style w:type="paragraph" w:customStyle="1" w:styleId="31">
    <w:name w:val="Заголовок №31"/>
    <w:basedOn w:val="Normal"/>
    <w:link w:val="3"/>
    <w:uiPriority w:val="99"/>
    <w:rsid w:val="0042759E"/>
    <w:pPr>
      <w:shd w:val="clear" w:color="auto" w:fill="FFFFFF"/>
      <w:spacing w:after="0" w:line="211" w:lineRule="exact"/>
      <w:jc w:val="both"/>
      <w:outlineLvl w:val="2"/>
    </w:pPr>
    <w:rPr>
      <w:b/>
      <w:sz w:val="20"/>
      <w:szCs w:val="20"/>
    </w:rPr>
  </w:style>
  <w:style w:type="character" w:customStyle="1" w:styleId="30">
    <w:name w:val="Заголовок №3 + Не полужирный"/>
    <w:basedOn w:val="3"/>
    <w:uiPriority w:val="99"/>
    <w:rsid w:val="0042759E"/>
    <w:rPr>
      <w:rFonts w:cs="Times New Roman"/>
      <w:bCs/>
    </w:rPr>
  </w:style>
  <w:style w:type="character" w:customStyle="1" w:styleId="39">
    <w:name w:val="Заголовок №3 + Не полужирный9"/>
    <w:uiPriority w:val="99"/>
    <w:rsid w:val="0042759E"/>
    <w:rPr>
      <w:b/>
      <w:noProof/>
      <w:sz w:val="22"/>
    </w:rPr>
  </w:style>
  <w:style w:type="character" w:customStyle="1" w:styleId="317">
    <w:name w:val="Заголовок №317"/>
    <w:uiPriority w:val="99"/>
    <w:rsid w:val="0042759E"/>
    <w:rPr>
      <w:b/>
      <w:noProof/>
      <w:sz w:val="22"/>
    </w:rPr>
  </w:style>
  <w:style w:type="character" w:customStyle="1" w:styleId="316">
    <w:name w:val="Заголовок №316"/>
    <w:basedOn w:val="3"/>
    <w:uiPriority w:val="99"/>
    <w:rsid w:val="0042759E"/>
    <w:rPr>
      <w:rFonts w:cs="Times New Roman"/>
      <w:bCs/>
    </w:rPr>
  </w:style>
  <w:style w:type="character" w:customStyle="1" w:styleId="a1">
    <w:name w:val="Основной текст + Курсив"/>
    <w:uiPriority w:val="99"/>
    <w:rsid w:val="0042759E"/>
    <w:rPr>
      <w:rFonts w:ascii="Times New Roman" w:hAnsi="Times New Roman"/>
      <w:i/>
      <w:spacing w:val="0"/>
      <w:sz w:val="22"/>
    </w:rPr>
  </w:style>
  <w:style w:type="character" w:customStyle="1" w:styleId="62">
    <w:name w:val="Основной текст + Курсив62"/>
    <w:uiPriority w:val="99"/>
    <w:rsid w:val="0042759E"/>
    <w:rPr>
      <w:rFonts w:ascii="Times New Roman" w:hAnsi="Times New Roman"/>
      <w:i/>
      <w:noProof/>
      <w:spacing w:val="0"/>
      <w:sz w:val="22"/>
    </w:rPr>
  </w:style>
  <w:style w:type="character" w:customStyle="1" w:styleId="61">
    <w:name w:val="Основной текст + Курсив61"/>
    <w:uiPriority w:val="99"/>
    <w:rsid w:val="0042759E"/>
    <w:rPr>
      <w:rFonts w:ascii="Times New Roman" w:hAnsi="Times New Roman"/>
      <w:i/>
      <w:spacing w:val="0"/>
      <w:sz w:val="22"/>
    </w:rPr>
  </w:style>
  <w:style w:type="character" w:customStyle="1" w:styleId="47">
    <w:name w:val="Основной текст + Полужирный47"/>
    <w:aliases w:val="Курсив"/>
    <w:uiPriority w:val="99"/>
    <w:rsid w:val="0042759E"/>
    <w:rPr>
      <w:rFonts w:ascii="Times New Roman" w:hAnsi="Times New Roman"/>
      <w:b/>
      <w:i/>
      <w:spacing w:val="0"/>
      <w:sz w:val="22"/>
    </w:rPr>
  </w:style>
  <w:style w:type="paragraph" w:customStyle="1" w:styleId="Pa0">
    <w:name w:val="Pa0"/>
    <w:basedOn w:val="Default"/>
    <w:next w:val="Default"/>
    <w:uiPriority w:val="99"/>
    <w:rsid w:val="0042759E"/>
    <w:pPr>
      <w:spacing w:line="241" w:lineRule="atLeast"/>
    </w:pPr>
    <w:rPr>
      <w:rFonts w:ascii="EuropeExtendedC" w:hAnsi="EuropeExtendedC" w:cs="Times New Roman"/>
      <w:color w:val="auto"/>
      <w:lang w:eastAsia="en-US"/>
    </w:rPr>
  </w:style>
  <w:style w:type="character" w:customStyle="1" w:styleId="A00">
    <w:name w:val="A0"/>
    <w:uiPriority w:val="99"/>
    <w:rsid w:val="0042759E"/>
    <w:rPr>
      <w:b/>
      <w:color w:val="000000"/>
      <w:sz w:val="48"/>
    </w:rPr>
  </w:style>
  <w:style w:type="paragraph" w:styleId="Header">
    <w:name w:val="header"/>
    <w:basedOn w:val="Normal"/>
    <w:link w:val="HeaderChar"/>
    <w:uiPriority w:val="99"/>
    <w:semiHidden/>
    <w:rsid w:val="0042759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2759E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99"/>
    <w:rsid w:val="0042759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427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2759E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5">
    <w:name w:val="p5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">
    <w:name w:val="p2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uiPriority w:val="99"/>
    <w:rsid w:val="0042759E"/>
  </w:style>
  <w:style w:type="paragraph" w:customStyle="1" w:styleId="p1">
    <w:name w:val="p1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">
    <w:name w:val="s1"/>
    <w:basedOn w:val="DefaultParagraphFont"/>
    <w:uiPriority w:val="99"/>
    <w:rsid w:val="0042759E"/>
    <w:rPr>
      <w:rFonts w:cs="Times New Roman"/>
    </w:rPr>
  </w:style>
  <w:style w:type="character" w:customStyle="1" w:styleId="s2">
    <w:name w:val="s2"/>
    <w:basedOn w:val="DefaultParagraphFont"/>
    <w:uiPriority w:val="99"/>
    <w:rsid w:val="0042759E"/>
    <w:rPr>
      <w:rFonts w:cs="Times New Roman"/>
    </w:rPr>
  </w:style>
  <w:style w:type="paragraph" w:customStyle="1" w:styleId="p8">
    <w:name w:val="p8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basedOn w:val="DefaultParagraphFont"/>
    <w:uiPriority w:val="99"/>
    <w:rsid w:val="0042759E"/>
    <w:rPr>
      <w:rFonts w:cs="Times New Roman"/>
    </w:rPr>
  </w:style>
  <w:style w:type="paragraph" w:customStyle="1" w:styleId="p12">
    <w:name w:val="p12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6">
    <w:name w:val="p16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6">
    <w:name w:val="p6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3">
    <w:name w:val="p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0">
    <w:name w:val="p10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basedOn w:val="DefaultParagraphFont"/>
    <w:uiPriority w:val="99"/>
    <w:rsid w:val="0042759E"/>
    <w:rPr>
      <w:rFonts w:cs="Times New Roman"/>
    </w:rPr>
  </w:style>
  <w:style w:type="paragraph" w:customStyle="1" w:styleId="p4">
    <w:name w:val="p4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9">
    <w:name w:val="p9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54">
    <w:name w:val="Style54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hAnsi="Times New Roman"/>
      <w:sz w:val="24"/>
      <w:szCs w:val="24"/>
    </w:rPr>
  </w:style>
  <w:style w:type="character" w:customStyle="1" w:styleId="FontStyle635">
    <w:name w:val="Font Style635"/>
    <w:uiPriority w:val="99"/>
    <w:rsid w:val="0042759E"/>
    <w:rPr>
      <w:rFonts w:ascii="Arial" w:hAnsi="Arial"/>
      <w:b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42759E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42759E"/>
    <w:rPr>
      <w:rFonts w:ascii="Arial" w:hAnsi="Arial" w:cs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rsid w:val="0042759E"/>
    <w:pPr>
      <w:widowControl w:val="0"/>
      <w:autoSpaceDE w:val="0"/>
      <w:autoSpaceDN w:val="0"/>
      <w:adjustRightInd w:val="0"/>
      <w:spacing w:after="120" w:line="480" w:lineRule="auto"/>
    </w:pPr>
    <w:rPr>
      <w:rFonts w:ascii="Arial" w:hAnsi="Arial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42759E"/>
    <w:rPr>
      <w:rFonts w:ascii="Arial" w:hAnsi="Arial" w:cs="Times New Roman"/>
      <w:sz w:val="20"/>
      <w:szCs w:val="20"/>
    </w:rPr>
  </w:style>
  <w:style w:type="paragraph" w:customStyle="1" w:styleId="10">
    <w:name w:val="1"/>
    <w:basedOn w:val="Normal"/>
    <w:uiPriority w:val="99"/>
    <w:rsid w:val="0042759E"/>
    <w:pPr>
      <w:spacing w:after="0" w:line="240" w:lineRule="auto"/>
      <w:ind w:firstLine="709"/>
      <w:jc w:val="both"/>
    </w:pPr>
    <w:rPr>
      <w:rFonts w:ascii="SchoolBook" w:hAnsi="SchoolBook"/>
      <w:sz w:val="24"/>
      <w:szCs w:val="20"/>
    </w:rPr>
  </w:style>
  <w:style w:type="character" w:styleId="Emphasis">
    <w:name w:val="Emphasis"/>
    <w:basedOn w:val="DefaultParagraphFont"/>
    <w:uiPriority w:val="99"/>
    <w:qFormat/>
    <w:rsid w:val="0042759E"/>
    <w:rPr>
      <w:rFonts w:cs="Times New Roman"/>
      <w:i/>
    </w:rPr>
  </w:style>
  <w:style w:type="paragraph" w:customStyle="1" w:styleId="a2">
    <w:name w:val="знать"/>
    <w:basedOn w:val="Normal"/>
    <w:link w:val="a3"/>
    <w:uiPriority w:val="99"/>
    <w:rsid w:val="0042759E"/>
    <w:pPr>
      <w:spacing w:before="60" w:after="60" w:line="240" w:lineRule="auto"/>
      <w:ind w:firstLine="340"/>
      <w:jc w:val="both"/>
    </w:pPr>
    <w:rPr>
      <w:rFonts w:ascii="Times New Roman" w:hAnsi="Times New Roman"/>
      <w:i/>
      <w:sz w:val="20"/>
      <w:szCs w:val="20"/>
      <w:lang w:eastAsia="en-US"/>
    </w:rPr>
  </w:style>
  <w:style w:type="character" w:customStyle="1" w:styleId="a3">
    <w:name w:val="знать Знак"/>
    <w:link w:val="a2"/>
    <w:uiPriority w:val="99"/>
    <w:locked/>
    <w:rsid w:val="0042759E"/>
    <w:rPr>
      <w:rFonts w:ascii="Times New Roman" w:hAnsi="Times New Roman"/>
      <w:i/>
      <w:sz w:val="20"/>
      <w:lang w:eastAsia="en-US"/>
    </w:rPr>
  </w:style>
  <w:style w:type="paragraph" w:customStyle="1" w:styleId="a4">
    <w:name w:val="перечень"/>
    <w:basedOn w:val="Normal"/>
    <w:uiPriority w:val="99"/>
    <w:rsid w:val="0042759E"/>
    <w:pPr>
      <w:tabs>
        <w:tab w:val="num" w:pos="680"/>
      </w:tabs>
      <w:spacing w:after="0" w:line="240" w:lineRule="auto"/>
      <w:ind w:left="726" w:hanging="272"/>
      <w:jc w:val="both"/>
    </w:pPr>
    <w:rPr>
      <w:rFonts w:ascii="Times New Roman" w:hAnsi="Times New Roman"/>
      <w:sz w:val="20"/>
      <w:szCs w:val="20"/>
      <w:lang w:val="en-US"/>
    </w:rPr>
  </w:style>
  <w:style w:type="paragraph" w:customStyle="1" w:styleId="Style4">
    <w:name w:val="Style4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302" w:lineRule="exact"/>
      <w:ind w:hanging="283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8">
    <w:name w:val="Style8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330" w:lineRule="exact"/>
      <w:ind w:hanging="365"/>
      <w:jc w:val="both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341" w:lineRule="exact"/>
      <w:ind w:firstLine="278"/>
      <w:jc w:val="both"/>
    </w:pPr>
    <w:rPr>
      <w:rFonts w:ascii="Times New Roman" w:hAnsi="Times New Roman"/>
      <w:sz w:val="24"/>
      <w:szCs w:val="24"/>
    </w:rPr>
  </w:style>
  <w:style w:type="character" w:customStyle="1" w:styleId="FontStyle16">
    <w:name w:val="Font Style16"/>
    <w:uiPriority w:val="99"/>
    <w:rsid w:val="0042759E"/>
    <w:rPr>
      <w:rFonts w:ascii="Times New Roman" w:hAnsi="Times New Roman"/>
      <w:b/>
      <w:sz w:val="26"/>
    </w:rPr>
  </w:style>
  <w:style w:type="character" w:customStyle="1" w:styleId="FontStyle17">
    <w:name w:val="Font Style17"/>
    <w:uiPriority w:val="99"/>
    <w:rsid w:val="0042759E"/>
    <w:rPr>
      <w:rFonts w:ascii="Times New Roman" w:hAnsi="Times New Roman"/>
      <w:sz w:val="26"/>
    </w:rPr>
  </w:style>
  <w:style w:type="paragraph" w:customStyle="1" w:styleId="ajus">
    <w:name w:val="ajus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Verdana" w:hAnsi="Verdana"/>
      <w:color w:val="000000"/>
      <w:sz w:val="17"/>
      <w:szCs w:val="17"/>
    </w:rPr>
  </w:style>
  <w:style w:type="paragraph" w:customStyle="1" w:styleId="c21c3">
    <w:name w:val="c21 c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5">
    <w:name w:val="p15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7">
    <w:name w:val="p17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r.xml?sk=f4d9101956704debd01706662926fb60&amp;url=http%3A%2F%2Fwww.prorobot.ru%2Fmultibot_tank-sumoist.php" TargetMode="External"/><Relationship Id="rId13" Type="http://schemas.openxmlformats.org/officeDocument/2006/relationships/hyperlink" Target="http://www.mindstorms.su" TargetMode="External"/><Relationship Id="rId18" Type="http://schemas.openxmlformats.org/officeDocument/2006/relationships/hyperlink" Target="http://www.prorobot.ru/lego/robototehnika_v_shkole_6-8_klass.php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docviewer.yandex.ru/r.xml?sk=f4d9101956704debd01706662926fb60&amp;url=http%3A%2F%2Fwww.prorobot.ru%2Flego%2F3h_kolesniy_bot.php" TargetMode="External"/><Relationship Id="rId12" Type="http://schemas.openxmlformats.org/officeDocument/2006/relationships/hyperlink" Target="https://docviewer.yandex.ru/r.xml?sk=f4d9101956704debd01706662926fb60&amp;url=http%3A%2F%2Fwww.prorobot.ru%2Flego%2F3h_kolesniy_bot.php" TargetMode="External"/><Relationship Id="rId17" Type="http://schemas.openxmlformats.org/officeDocument/2006/relationships/hyperlink" Target="http://ar.rise-tech.com/Home/Introduction%C2%A0" TargetMode="External"/><Relationship Id="rId2" Type="http://schemas.openxmlformats.org/officeDocument/2006/relationships/styles" Target="styles.xml"/><Relationship Id="rId16" Type="http://schemas.openxmlformats.org/officeDocument/2006/relationships/hyperlink" Target="http://moodle.uni-altai.ru/mod/forum/discuss.php?d=17" TargetMode="External"/><Relationship Id="rId20" Type="http://schemas.openxmlformats.org/officeDocument/2006/relationships/hyperlink" Target="http://robotor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viewer.yandex.ru/r.xml?sk=f4d9101956704debd01706662926fb60&amp;url=http%3A%2F%2Fwww.prorobot.ru%2Flego%2Flineyniy_polzun.ph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robotics.ru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cviewer.yandex.ru/r.xml?sk=f4d9101956704debd01706662926fb60&amp;url=http%3A%2F%2Fwww.prorobot.ru%2Flego%2F3h_kolesniy_bot.php" TargetMode="External"/><Relationship Id="rId19" Type="http://schemas.openxmlformats.org/officeDocument/2006/relationships/hyperlink" Target="http://www.prorobot.ru/lego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viewer.yandex.ru/r.xml?sk=f4d9101956704debd01706662926fb60&amp;url=http%3A%2F%2Fwww.prorobot.ru%2Flego%2Flineyniy_polzun.php" TargetMode="External"/><Relationship Id="rId14" Type="http://schemas.openxmlformats.org/officeDocument/2006/relationships/hyperlink" Target="http://www.gruppa-prolif.ru/content/view/23/44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104</TotalTime>
  <Pages>26</Pages>
  <Words>6587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Jokk</dc:creator>
  <cp:keywords/>
  <dc:description/>
  <cp:lastModifiedBy>Test</cp:lastModifiedBy>
  <cp:revision>6</cp:revision>
  <dcterms:created xsi:type="dcterms:W3CDTF">2017-09-25T19:32:00Z</dcterms:created>
  <dcterms:modified xsi:type="dcterms:W3CDTF">2017-11-15T11:44:00Z</dcterms:modified>
</cp:coreProperties>
</file>